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98D2" w14:textId="77777777" w:rsidR="004A40B9" w:rsidRDefault="00C43103" w:rsidP="00E36B42">
      <w:pPr>
        <w:pStyle w:val="LogoPicture"/>
      </w:pPr>
      <w:bookmarkStart w:id="0" w:name="_Hlk4492797"/>
      <w:r>
        <w:drawing>
          <wp:inline distT="0" distB="0" distL="0" distR="0" wp14:anchorId="65E97EB7" wp14:editId="5413A3EC">
            <wp:extent cx="6858000" cy="371475"/>
            <wp:effectExtent l="0" t="0" r="0" b="9525"/>
            <wp:docPr id="3" name="Picture 3" descr="CIBC Private 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BC_Banner_RGB_PrivateWealth-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371475"/>
                    </a:xfrm>
                    <a:prstGeom prst="rect">
                      <a:avLst/>
                    </a:prstGeom>
                  </pic:spPr>
                </pic:pic>
              </a:graphicData>
            </a:graphic>
          </wp:inline>
        </w:drawing>
      </w:r>
    </w:p>
    <w:p w14:paraId="3977875B" w14:textId="77777777" w:rsidR="0007568B" w:rsidRDefault="008C583F" w:rsidP="005C3120">
      <w:pPr>
        <w:pStyle w:val="Heading1"/>
      </w:pPr>
      <w:r w:rsidRPr="008C583F">
        <w:t>What Are Your Goals?</w:t>
      </w:r>
    </w:p>
    <w:p w14:paraId="39908A72" w14:textId="061F55E0" w:rsidR="009A256F" w:rsidRPr="008C583F" w:rsidRDefault="00997ED5" w:rsidP="009A256F">
      <w:pPr>
        <w:pStyle w:val="ContactInfo"/>
      </w:pPr>
      <w:r>
        <w:t>Campbell Financial Advisory Group</w:t>
      </w:r>
    </w:p>
    <w:p w14:paraId="791C0FD4" w14:textId="678E7203" w:rsidR="009A256F" w:rsidRPr="008C583F" w:rsidRDefault="00997ED5" w:rsidP="009A256F">
      <w:pPr>
        <w:pStyle w:val="ContactInfo"/>
      </w:pPr>
      <w:r>
        <w:t xml:space="preserve">1800 10180 101 ST NW </w:t>
      </w:r>
    </w:p>
    <w:p w14:paraId="44981EBE" w14:textId="6DADE4E3" w:rsidR="009A256F" w:rsidRPr="00854A62" w:rsidRDefault="00997ED5" w:rsidP="009A256F">
      <w:pPr>
        <w:pStyle w:val="ContactInfo"/>
      </w:pPr>
      <w:r>
        <w:t>Edmonton, AB T5J 3S4</w:t>
      </w:r>
    </w:p>
    <w:p w14:paraId="1AE03A10" w14:textId="77777777" w:rsidR="00F257D7" w:rsidRPr="00272D07" w:rsidRDefault="00272D07" w:rsidP="00272D07">
      <w:pPr>
        <w:pStyle w:val="ContactName"/>
      </w:pPr>
      <w:r w:rsidRPr="00272D07">
        <w:t>Client Name(s):</w:t>
      </w:r>
    </w:p>
    <w:p w14:paraId="272045E4" w14:textId="77777777" w:rsidR="00272D07" w:rsidRDefault="00272D07" w:rsidP="00272D07">
      <w:pPr>
        <w:pStyle w:val="ContactName"/>
      </w:pPr>
      <w:r w:rsidRPr="00272D07">
        <w:t>Date:</w:t>
      </w:r>
    </w:p>
    <w:p w14:paraId="1C25F9A5" w14:textId="77777777" w:rsidR="008C583F" w:rsidRDefault="008C583F" w:rsidP="000D51F6">
      <w:pPr>
        <w:pStyle w:val="OpeningParagraph"/>
      </w:pPr>
      <w:r w:rsidRPr="008C583F">
        <w:t>From the categories below, please select those that are important to you:</w:t>
      </w:r>
    </w:p>
    <w:tbl>
      <w:tblPr>
        <w:tblStyle w:val="Style1"/>
        <w:tblW w:w="10710" w:type="dxa"/>
        <w:tblBorders>
          <w:bottom w:val="none" w:sz="0" w:space="0" w:color="auto"/>
          <w:insideH w:val="none" w:sz="0" w:space="0" w:color="auto"/>
        </w:tblBorders>
        <w:tblLayout w:type="fixed"/>
        <w:tblCellMar>
          <w:left w:w="86" w:type="dxa"/>
          <w:right w:w="86" w:type="dxa"/>
        </w:tblCellMar>
        <w:tblLook w:val="0620" w:firstRow="1" w:lastRow="0" w:firstColumn="0" w:lastColumn="0" w:noHBand="1" w:noVBand="1"/>
      </w:tblPr>
      <w:tblGrid>
        <w:gridCol w:w="360"/>
        <w:gridCol w:w="5220"/>
        <w:gridCol w:w="360"/>
        <w:gridCol w:w="4743"/>
        <w:gridCol w:w="12"/>
        <w:gridCol w:w="15"/>
      </w:tblGrid>
      <w:tr w:rsidR="00EF36B8" w14:paraId="324D142E" w14:textId="77777777" w:rsidTr="00D259AE">
        <w:trPr>
          <w:cnfStyle w:val="100000000000" w:firstRow="1" w:lastRow="0" w:firstColumn="0" w:lastColumn="0" w:oddVBand="0" w:evenVBand="0" w:oddHBand="0" w:evenHBand="0" w:firstRowFirstColumn="0" w:firstRowLastColumn="0" w:lastRowFirstColumn="0" w:lastRowLastColumn="0"/>
          <w:cantSplit/>
          <w:trHeight w:val="288"/>
          <w:tblHeader/>
        </w:trPr>
        <w:tc>
          <w:tcPr>
            <w:tcW w:w="5580" w:type="dxa"/>
            <w:gridSpan w:val="2"/>
            <w:tcBorders>
              <w:top w:val="none" w:sz="0" w:space="0" w:color="auto"/>
              <w:bottom w:val="none" w:sz="0" w:space="0" w:color="auto"/>
            </w:tcBorders>
            <w:shd w:val="clear" w:color="auto" w:fill="auto"/>
          </w:tcPr>
          <w:bookmarkEnd w:id="0"/>
          <w:p w14:paraId="77E70328" w14:textId="77777777" w:rsidR="00EF36B8" w:rsidRPr="00E10823" w:rsidRDefault="00EF36B8" w:rsidP="00F20860">
            <w:pPr>
              <w:pStyle w:val="TableHeading"/>
            </w:pPr>
            <w:r w:rsidRPr="00F20860">
              <w:t>My Current Situation</w:t>
            </w:r>
          </w:p>
        </w:tc>
        <w:tc>
          <w:tcPr>
            <w:tcW w:w="5130" w:type="dxa"/>
            <w:gridSpan w:val="4"/>
            <w:tcBorders>
              <w:top w:val="none" w:sz="0" w:space="0" w:color="auto"/>
              <w:bottom w:val="none" w:sz="0" w:space="0" w:color="auto"/>
            </w:tcBorders>
            <w:shd w:val="clear" w:color="auto" w:fill="auto"/>
            <w:vAlign w:val="bottom"/>
          </w:tcPr>
          <w:p w14:paraId="74711C06" w14:textId="77777777" w:rsidR="00EF36B8" w:rsidRPr="00E10823" w:rsidRDefault="00EF36B8" w:rsidP="00BC6732">
            <w:pPr>
              <w:pStyle w:val="TableHeading"/>
            </w:pPr>
            <w:r w:rsidRPr="00BC6732">
              <w:t>My Home &amp; Property</w:t>
            </w:r>
          </w:p>
        </w:tc>
      </w:tr>
      <w:tr w:rsidR="007A0759" w14:paraId="39090EDB" w14:textId="77777777" w:rsidTr="00D259AE">
        <w:trPr>
          <w:gridAfter w:val="1"/>
          <w:wAfter w:w="15" w:type="dxa"/>
          <w:cantSplit/>
          <w:trHeight w:val="144"/>
        </w:trPr>
        <w:sdt>
          <w:sdtPr>
            <w:rPr>
              <w:sz w:val="18"/>
            </w:rPr>
            <w:id w:val="2072463943"/>
            <w14:checkbox>
              <w14:checked w14:val="0"/>
              <w14:checkedState w14:val="2612" w14:font="MS Gothic"/>
              <w14:uncheckedState w14:val="2610" w14:font="MS Gothic"/>
            </w14:checkbox>
          </w:sdtPr>
          <w:sdtContent>
            <w:tc>
              <w:tcPr>
                <w:tcW w:w="360" w:type="dxa"/>
                <w:shd w:val="clear" w:color="auto" w:fill="auto"/>
                <w:vAlign w:val="top"/>
              </w:tcPr>
              <w:p w14:paraId="520C083E" w14:textId="77777777" w:rsidR="007A0759" w:rsidRPr="007A0759" w:rsidRDefault="00E5246B" w:rsidP="007A0759">
                <w:pPr>
                  <w:pStyle w:val="TableText"/>
                  <w:rPr>
                    <w:sz w:val="18"/>
                  </w:rPr>
                </w:pPr>
                <w:r>
                  <w:rPr>
                    <w:rFonts w:ascii="MS Gothic" w:eastAsia="MS Gothic" w:hAnsi="MS Gothic" w:hint="eastAsia"/>
                    <w:sz w:val="18"/>
                  </w:rPr>
                  <w:t>☐</w:t>
                </w:r>
              </w:p>
            </w:tc>
          </w:sdtContent>
        </w:sdt>
        <w:tc>
          <w:tcPr>
            <w:tcW w:w="5220" w:type="dxa"/>
            <w:shd w:val="clear" w:color="auto" w:fill="auto"/>
            <w:vAlign w:val="top"/>
          </w:tcPr>
          <w:p w14:paraId="32A52311" w14:textId="77777777" w:rsidR="007A0759" w:rsidRDefault="007A0759" w:rsidP="007A0759">
            <w:pPr>
              <w:pStyle w:val="TableText"/>
            </w:pPr>
            <w:r w:rsidRPr="00375358">
              <w:t>Pay down debt</w:t>
            </w:r>
          </w:p>
        </w:tc>
        <w:sdt>
          <w:sdtPr>
            <w:rPr>
              <w:sz w:val="18"/>
            </w:rPr>
            <w:id w:val="-1926096459"/>
            <w14:checkbox>
              <w14:checked w14:val="0"/>
              <w14:checkedState w14:val="2612" w14:font="MS Gothic"/>
              <w14:uncheckedState w14:val="2610" w14:font="MS Gothic"/>
            </w14:checkbox>
          </w:sdtPr>
          <w:sdtContent>
            <w:tc>
              <w:tcPr>
                <w:tcW w:w="360" w:type="dxa"/>
                <w:shd w:val="clear" w:color="auto" w:fill="auto"/>
                <w:vAlign w:val="top"/>
              </w:tcPr>
              <w:p w14:paraId="043F1646" w14:textId="21BC68F8" w:rsidR="007A0759" w:rsidRPr="007A0759" w:rsidRDefault="0035322A" w:rsidP="007A0759">
                <w:pPr>
                  <w:pStyle w:val="TableText"/>
                  <w:rPr>
                    <w:sz w:val="18"/>
                  </w:rPr>
                </w:pPr>
                <w:r>
                  <w:rPr>
                    <w:rFonts w:ascii="MS Gothic" w:eastAsia="MS Gothic" w:hAnsi="MS Gothic" w:hint="eastAsia"/>
                    <w:sz w:val="18"/>
                  </w:rPr>
                  <w:t>☐</w:t>
                </w:r>
              </w:p>
            </w:tc>
          </w:sdtContent>
        </w:sdt>
        <w:tc>
          <w:tcPr>
            <w:tcW w:w="4755" w:type="dxa"/>
            <w:gridSpan w:val="2"/>
            <w:shd w:val="clear" w:color="auto" w:fill="auto"/>
          </w:tcPr>
          <w:p w14:paraId="03463FC5" w14:textId="77777777" w:rsidR="007A0759" w:rsidRPr="00BC6732" w:rsidRDefault="007A0759" w:rsidP="007A0759">
            <w:pPr>
              <w:pStyle w:val="TableText"/>
              <w:rPr>
                <w:b/>
              </w:rPr>
            </w:pPr>
            <w:r w:rsidRPr="00375358">
              <w:t>Pay down my mortgage</w:t>
            </w:r>
          </w:p>
        </w:tc>
      </w:tr>
      <w:tr w:rsidR="007A0759" w14:paraId="64132E0D" w14:textId="77777777" w:rsidTr="00D259AE">
        <w:trPr>
          <w:gridAfter w:val="1"/>
          <w:wAfter w:w="15" w:type="dxa"/>
          <w:cantSplit/>
          <w:trHeight w:val="144"/>
        </w:trPr>
        <w:sdt>
          <w:sdtPr>
            <w:rPr>
              <w:sz w:val="18"/>
            </w:rPr>
            <w:id w:val="1095214400"/>
            <w14:checkbox>
              <w14:checked w14:val="0"/>
              <w14:checkedState w14:val="2612" w14:font="MS Gothic"/>
              <w14:uncheckedState w14:val="2610" w14:font="MS Gothic"/>
            </w14:checkbox>
          </w:sdtPr>
          <w:sdtContent>
            <w:tc>
              <w:tcPr>
                <w:tcW w:w="360" w:type="dxa"/>
                <w:shd w:val="clear" w:color="auto" w:fill="auto"/>
                <w:vAlign w:val="top"/>
              </w:tcPr>
              <w:p w14:paraId="2B8BBA6F"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2A7BFAC2" w14:textId="77777777" w:rsidR="007A0759" w:rsidRDefault="007A0759" w:rsidP="007A0759">
            <w:pPr>
              <w:pStyle w:val="TableText"/>
            </w:pPr>
            <w:r>
              <w:t>In</w:t>
            </w:r>
            <w:r w:rsidRPr="00375358">
              <w:t>crease savings</w:t>
            </w:r>
          </w:p>
        </w:tc>
        <w:sdt>
          <w:sdtPr>
            <w:rPr>
              <w:sz w:val="18"/>
            </w:rPr>
            <w:id w:val="-1878158393"/>
            <w14:checkbox>
              <w14:checked w14:val="0"/>
              <w14:checkedState w14:val="2612" w14:font="MS Gothic"/>
              <w14:uncheckedState w14:val="2610" w14:font="MS Gothic"/>
            </w14:checkbox>
          </w:sdtPr>
          <w:sdtContent>
            <w:tc>
              <w:tcPr>
                <w:tcW w:w="360" w:type="dxa"/>
                <w:shd w:val="clear" w:color="auto" w:fill="auto"/>
                <w:vAlign w:val="top"/>
              </w:tcPr>
              <w:p w14:paraId="714FB46C"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19C98C2C" w14:textId="77777777" w:rsidR="007A0759" w:rsidRDefault="007A0759" w:rsidP="007A0759">
            <w:pPr>
              <w:pStyle w:val="TableText"/>
            </w:pPr>
            <w:r w:rsidRPr="00375358">
              <w:t>Purchase a home</w:t>
            </w:r>
          </w:p>
        </w:tc>
      </w:tr>
      <w:tr w:rsidR="007A0759" w14:paraId="3F6D2517" w14:textId="77777777" w:rsidTr="00D259AE">
        <w:trPr>
          <w:gridAfter w:val="1"/>
          <w:wAfter w:w="15" w:type="dxa"/>
          <w:cantSplit/>
          <w:trHeight w:val="144"/>
        </w:trPr>
        <w:sdt>
          <w:sdtPr>
            <w:rPr>
              <w:sz w:val="18"/>
            </w:rPr>
            <w:id w:val="-211349234"/>
            <w14:checkbox>
              <w14:checked w14:val="0"/>
              <w14:checkedState w14:val="2612" w14:font="MS Gothic"/>
              <w14:uncheckedState w14:val="2610" w14:font="MS Gothic"/>
            </w14:checkbox>
          </w:sdtPr>
          <w:sdtContent>
            <w:tc>
              <w:tcPr>
                <w:tcW w:w="360" w:type="dxa"/>
                <w:shd w:val="clear" w:color="auto" w:fill="auto"/>
                <w:vAlign w:val="top"/>
              </w:tcPr>
              <w:p w14:paraId="4EDAA028"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343F0CE7" w14:textId="77777777" w:rsidR="007A0759" w:rsidRDefault="007A0759" w:rsidP="007A0759">
            <w:pPr>
              <w:pStyle w:val="TableText"/>
            </w:pPr>
            <w:r w:rsidRPr="00375358">
              <w:t>Generate income</w:t>
            </w:r>
          </w:p>
        </w:tc>
        <w:sdt>
          <w:sdtPr>
            <w:rPr>
              <w:sz w:val="18"/>
            </w:rPr>
            <w:id w:val="-1399983463"/>
            <w14:checkbox>
              <w14:checked w14:val="0"/>
              <w14:checkedState w14:val="2612" w14:font="MS Gothic"/>
              <w14:uncheckedState w14:val="2610" w14:font="MS Gothic"/>
            </w14:checkbox>
          </w:sdtPr>
          <w:sdtContent>
            <w:tc>
              <w:tcPr>
                <w:tcW w:w="360" w:type="dxa"/>
                <w:shd w:val="clear" w:color="auto" w:fill="auto"/>
                <w:vAlign w:val="top"/>
              </w:tcPr>
              <w:p w14:paraId="71DEC2BF"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09E20882" w14:textId="77777777" w:rsidR="007A0759" w:rsidRDefault="007A0759" w:rsidP="007A0759">
            <w:pPr>
              <w:pStyle w:val="TableText"/>
            </w:pPr>
            <w:r w:rsidRPr="00375358">
              <w:t>Purchase a vacation property</w:t>
            </w:r>
          </w:p>
        </w:tc>
      </w:tr>
      <w:tr w:rsidR="007A0759" w14:paraId="211057C2" w14:textId="77777777" w:rsidTr="00D259AE">
        <w:trPr>
          <w:gridAfter w:val="1"/>
          <w:wAfter w:w="15" w:type="dxa"/>
          <w:cantSplit/>
          <w:trHeight w:val="144"/>
        </w:trPr>
        <w:sdt>
          <w:sdtPr>
            <w:rPr>
              <w:sz w:val="18"/>
            </w:rPr>
            <w:id w:val="-1832051210"/>
            <w14:checkbox>
              <w14:checked w14:val="0"/>
              <w14:checkedState w14:val="2612" w14:font="MS Gothic"/>
              <w14:uncheckedState w14:val="2610" w14:font="MS Gothic"/>
            </w14:checkbox>
          </w:sdtPr>
          <w:sdtContent>
            <w:tc>
              <w:tcPr>
                <w:tcW w:w="360" w:type="dxa"/>
                <w:shd w:val="clear" w:color="auto" w:fill="auto"/>
                <w:vAlign w:val="top"/>
              </w:tcPr>
              <w:p w14:paraId="5934B03B"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5559AF35" w14:textId="77777777" w:rsidR="007A0759" w:rsidRDefault="007A0759" w:rsidP="007A0759">
            <w:pPr>
              <w:pStyle w:val="TableText"/>
            </w:pPr>
            <w:r w:rsidRPr="00375358">
              <w:t>Finance significant purchase</w:t>
            </w:r>
          </w:p>
        </w:tc>
        <w:sdt>
          <w:sdtPr>
            <w:rPr>
              <w:sz w:val="18"/>
            </w:rPr>
            <w:id w:val="-906383171"/>
            <w14:checkbox>
              <w14:checked w14:val="0"/>
              <w14:checkedState w14:val="2612" w14:font="MS Gothic"/>
              <w14:uncheckedState w14:val="2610" w14:font="MS Gothic"/>
            </w14:checkbox>
          </w:sdtPr>
          <w:sdtContent>
            <w:tc>
              <w:tcPr>
                <w:tcW w:w="360" w:type="dxa"/>
                <w:shd w:val="clear" w:color="auto" w:fill="auto"/>
                <w:vAlign w:val="top"/>
              </w:tcPr>
              <w:p w14:paraId="6CA3740B"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55A7CA7F" w14:textId="77777777" w:rsidR="007A0759" w:rsidRDefault="007A0759" w:rsidP="007A0759">
            <w:pPr>
              <w:pStyle w:val="TableText"/>
            </w:pPr>
            <w:r w:rsidRPr="00375358">
              <w:t>Purchase an income property</w:t>
            </w:r>
          </w:p>
        </w:tc>
      </w:tr>
      <w:tr w:rsidR="007A0759" w14:paraId="42B77AC0" w14:textId="77777777" w:rsidTr="00D259AE">
        <w:trPr>
          <w:gridAfter w:val="1"/>
          <w:wAfter w:w="15" w:type="dxa"/>
          <w:cantSplit/>
          <w:trHeight w:val="144"/>
        </w:trPr>
        <w:sdt>
          <w:sdtPr>
            <w:rPr>
              <w:sz w:val="18"/>
            </w:rPr>
            <w:id w:val="-1182888734"/>
            <w14:checkbox>
              <w14:checked w14:val="0"/>
              <w14:checkedState w14:val="2612" w14:font="MS Gothic"/>
              <w14:uncheckedState w14:val="2610" w14:font="MS Gothic"/>
            </w14:checkbox>
          </w:sdtPr>
          <w:sdtContent>
            <w:tc>
              <w:tcPr>
                <w:tcW w:w="360" w:type="dxa"/>
                <w:shd w:val="clear" w:color="auto" w:fill="auto"/>
                <w:vAlign w:val="top"/>
              </w:tcPr>
              <w:p w14:paraId="0B037D5B"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1FECB14D" w14:textId="77777777" w:rsidR="007A0759" w:rsidRDefault="007A0759" w:rsidP="007A0759">
            <w:pPr>
              <w:pStyle w:val="TableText"/>
            </w:pPr>
            <w:r w:rsidRPr="00375358">
              <w:t>Set up a complete financial plan</w:t>
            </w:r>
          </w:p>
        </w:tc>
        <w:sdt>
          <w:sdtPr>
            <w:rPr>
              <w:sz w:val="18"/>
            </w:rPr>
            <w:id w:val="1300488550"/>
            <w14:checkbox>
              <w14:checked w14:val="0"/>
              <w14:checkedState w14:val="2612" w14:font="MS Gothic"/>
              <w14:uncheckedState w14:val="2610" w14:font="MS Gothic"/>
            </w14:checkbox>
          </w:sdtPr>
          <w:sdtContent>
            <w:tc>
              <w:tcPr>
                <w:tcW w:w="360" w:type="dxa"/>
                <w:shd w:val="clear" w:color="auto" w:fill="auto"/>
                <w:vAlign w:val="top"/>
              </w:tcPr>
              <w:p w14:paraId="565A9503"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6C137D36" w14:textId="77777777" w:rsidR="007A0759" w:rsidRDefault="007A0759" w:rsidP="007A0759">
            <w:pPr>
              <w:pStyle w:val="TableText"/>
            </w:pPr>
            <w:r w:rsidRPr="00375358">
              <w:t>Renovate my home</w:t>
            </w:r>
          </w:p>
        </w:tc>
      </w:tr>
      <w:tr w:rsidR="007A0759" w14:paraId="0DED73AA" w14:textId="77777777" w:rsidTr="00D259AE">
        <w:trPr>
          <w:gridAfter w:val="1"/>
          <w:wAfter w:w="15" w:type="dxa"/>
          <w:cantSplit/>
          <w:trHeight w:val="288"/>
        </w:trPr>
        <w:tc>
          <w:tcPr>
            <w:tcW w:w="5580" w:type="dxa"/>
            <w:gridSpan w:val="2"/>
            <w:shd w:val="clear" w:color="auto" w:fill="auto"/>
            <w:vAlign w:val="bottom"/>
          </w:tcPr>
          <w:p w14:paraId="13ECF497" w14:textId="77777777" w:rsidR="007A0759" w:rsidRDefault="007A0759" w:rsidP="007A0759">
            <w:pPr>
              <w:pStyle w:val="TableHeading"/>
            </w:pPr>
            <w:r w:rsidRPr="009643BC">
              <w:t>My Future</w:t>
            </w:r>
          </w:p>
        </w:tc>
        <w:sdt>
          <w:sdtPr>
            <w:rPr>
              <w:sz w:val="18"/>
            </w:rPr>
            <w:id w:val="-1817634536"/>
            <w14:checkbox>
              <w14:checked w14:val="0"/>
              <w14:checkedState w14:val="2612" w14:font="MS Gothic"/>
              <w14:uncheckedState w14:val="2610" w14:font="MS Gothic"/>
            </w14:checkbox>
          </w:sdtPr>
          <w:sdtContent>
            <w:tc>
              <w:tcPr>
                <w:tcW w:w="360" w:type="dxa"/>
                <w:shd w:val="clear" w:color="auto" w:fill="auto"/>
                <w:vAlign w:val="top"/>
              </w:tcPr>
              <w:p w14:paraId="046FFA5C"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56E4430F" w14:textId="77777777" w:rsidR="007A0759" w:rsidRDefault="007A0759" w:rsidP="007A0759">
            <w:pPr>
              <w:pStyle w:val="TableText"/>
            </w:pPr>
            <w:r w:rsidRPr="00375358">
              <w:t>Refinance my mortgage</w:t>
            </w:r>
          </w:p>
        </w:tc>
      </w:tr>
      <w:tr w:rsidR="007A0759" w14:paraId="4FE09CB7" w14:textId="77777777" w:rsidTr="00D259AE">
        <w:trPr>
          <w:gridAfter w:val="2"/>
          <w:wAfter w:w="27" w:type="dxa"/>
          <w:cantSplit/>
          <w:trHeight w:val="288"/>
        </w:trPr>
        <w:sdt>
          <w:sdtPr>
            <w:rPr>
              <w:sz w:val="18"/>
            </w:rPr>
            <w:id w:val="185954821"/>
            <w14:checkbox>
              <w14:checked w14:val="0"/>
              <w14:checkedState w14:val="2612" w14:font="MS Gothic"/>
              <w14:uncheckedState w14:val="2610" w14:font="MS Gothic"/>
            </w14:checkbox>
          </w:sdtPr>
          <w:sdtContent>
            <w:tc>
              <w:tcPr>
                <w:tcW w:w="360" w:type="dxa"/>
                <w:shd w:val="clear" w:color="auto" w:fill="auto"/>
                <w:vAlign w:val="top"/>
              </w:tcPr>
              <w:p w14:paraId="697AF2BC"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2CBEF60F" w14:textId="77777777" w:rsidR="007A0759" w:rsidRPr="009643BC" w:rsidRDefault="007A0759" w:rsidP="007A0759">
            <w:pPr>
              <w:pStyle w:val="TableText"/>
            </w:pPr>
            <w:r w:rsidRPr="009643BC">
              <w:t>Finance my retirement</w:t>
            </w:r>
          </w:p>
        </w:tc>
        <w:tc>
          <w:tcPr>
            <w:tcW w:w="5103" w:type="dxa"/>
            <w:gridSpan w:val="2"/>
            <w:shd w:val="clear" w:color="auto" w:fill="auto"/>
          </w:tcPr>
          <w:p w14:paraId="34F2562C" w14:textId="77777777" w:rsidR="007A0759" w:rsidRDefault="007A0759" w:rsidP="007A0759">
            <w:pPr>
              <w:pStyle w:val="TableHeading"/>
            </w:pPr>
            <w:r w:rsidRPr="00BC6732">
              <w:t>My Investments</w:t>
            </w:r>
          </w:p>
        </w:tc>
      </w:tr>
      <w:tr w:rsidR="007A0759" w14:paraId="2497DE23" w14:textId="77777777" w:rsidTr="00D259AE">
        <w:trPr>
          <w:gridAfter w:val="1"/>
          <w:wAfter w:w="15" w:type="dxa"/>
          <w:cantSplit/>
          <w:trHeight w:val="288"/>
        </w:trPr>
        <w:sdt>
          <w:sdtPr>
            <w:rPr>
              <w:sz w:val="18"/>
            </w:rPr>
            <w:id w:val="1997999027"/>
            <w14:checkbox>
              <w14:checked w14:val="0"/>
              <w14:checkedState w14:val="2612" w14:font="MS Gothic"/>
              <w14:uncheckedState w14:val="2610" w14:font="MS Gothic"/>
            </w14:checkbox>
          </w:sdtPr>
          <w:sdtContent>
            <w:tc>
              <w:tcPr>
                <w:tcW w:w="360" w:type="dxa"/>
                <w:shd w:val="clear" w:color="auto" w:fill="auto"/>
                <w:vAlign w:val="top"/>
              </w:tcPr>
              <w:p w14:paraId="76E9044D"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6456E66C" w14:textId="77777777" w:rsidR="007A0759" w:rsidRPr="009643BC" w:rsidRDefault="007A0759" w:rsidP="007A0759">
            <w:pPr>
              <w:pStyle w:val="TableText"/>
            </w:pPr>
            <w:r w:rsidRPr="009643BC">
              <w:t>Determine income required in retirement</w:t>
            </w:r>
          </w:p>
        </w:tc>
        <w:sdt>
          <w:sdtPr>
            <w:rPr>
              <w:sz w:val="18"/>
            </w:rPr>
            <w:id w:val="-481240539"/>
            <w14:checkbox>
              <w14:checked w14:val="0"/>
              <w14:checkedState w14:val="2612" w14:font="MS Gothic"/>
              <w14:uncheckedState w14:val="2610" w14:font="MS Gothic"/>
            </w14:checkbox>
          </w:sdtPr>
          <w:sdtContent>
            <w:tc>
              <w:tcPr>
                <w:tcW w:w="360" w:type="dxa"/>
                <w:shd w:val="clear" w:color="auto" w:fill="auto"/>
                <w:vAlign w:val="top"/>
              </w:tcPr>
              <w:p w14:paraId="74D29F2A"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4F30F79B" w14:textId="77777777" w:rsidR="007A0759" w:rsidRPr="00EF36B8" w:rsidRDefault="007A0759" w:rsidP="007A0759">
            <w:pPr>
              <w:pStyle w:val="TableText"/>
            </w:pPr>
            <w:r w:rsidRPr="00EF36B8">
              <w:t>Choose better solutions</w:t>
            </w:r>
            <w:r>
              <w:t xml:space="preserve"> </w:t>
            </w:r>
            <w:r w:rsidRPr="00EF36B8">
              <w:t>/</w:t>
            </w:r>
            <w:r>
              <w:t xml:space="preserve"> </w:t>
            </w:r>
            <w:r w:rsidRPr="00EF36B8">
              <w:t>products</w:t>
            </w:r>
          </w:p>
        </w:tc>
      </w:tr>
      <w:tr w:rsidR="007A0759" w14:paraId="2A05525D" w14:textId="77777777" w:rsidTr="00D259AE">
        <w:trPr>
          <w:gridAfter w:val="1"/>
          <w:wAfter w:w="15" w:type="dxa"/>
          <w:cantSplit/>
          <w:trHeight w:val="288"/>
        </w:trPr>
        <w:sdt>
          <w:sdtPr>
            <w:rPr>
              <w:sz w:val="18"/>
            </w:rPr>
            <w:id w:val="336577170"/>
            <w14:checkbox>
              <w14:checked w14:val="0"/>
              <w14:checkedState w14:val="2612" w14:font="MS Gothic"/>
              <w14:uncheckedState w14:val="2610" w14:font="MS Gothic"/>
            </w14:checkbox>
          </w:sdtPr>
          <w:sdtContent>
            <w:tc>
              <w:tcPr>
                <w:tcW w:w="360" w:type="dxa"/>
                <w:shd w:val="clear" w:color="auto" w:fill="auto"/>
                <w:vAlign w:val="top"/>
              </w:tcPr>
              <w:p w14:paraId="71319C9C"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1751F9D8" w14:textId="77777777" w:rsidR="007A0759" w:rsidRPr="009643BC" w:rsidRDefault="007A0759" w:rsidP="007A0759">
            <w:pPr>
              <w:pStyle w:val="TableText"/>
            </w:pPr>
            <w:r w:rsidRPr="009643BC">
              <w:t>Protect against long-term or critical illness</w:t>
            </w:r>
          </w:p>
        </w:tc>
        <w:sdt>
          <w:sdtPr>
            <w:rPr>
              <w:sz w:val="18"/>
            </w:rPr>
            <w:id w:val="-1037033465"/>
            <w14:checkbox>
              <w14:checked w14:val="0"/>
              <w14:checkedState w14:val="2612" w14:font="MS Gothic"/>
              <w14:uncheckedState w14:val="2610" w14:font="MS Gothic"/>
            </w14:checkbox>
          </w:sdtPr>
          <w:sdtContent>
            <w:tc>
              <w:tcPr>
                <w:tcW w:w="360" w:type="dxa"/>
                <w:shd w:val="clear" w:color="auto" w:fill="auto"/>
                <w:vAlign w:val="top"/>
              </w:tcPr>
              <w:p w14:paraId="3EEA9FF9"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4A07D864" w14:textId="77777777" w:rsidR="007A0759" w:rsidRPr="00EF36B8" w:rsidRDefault="007A0759" w:rsidP="007A0759">
            <w:pPr>
              <w:pStyle w:val="TableText"/>
            </w:pPr>
            <w:r w:rsidRPr="00EF36B8">
              <w:t>Increase my portfolio's returns</w:t>
            </w:r>
          </w:p>
        </w:tc>
      </w:tr>
      <w:tr w:rsidR="007A0759" w14:paraId="0C4589A7" w14:textId="77777777" w:rsidTr="00D259AE">
        <w:trPr>
          <w:gridAfter w:val="1"/>
          <w:wAfter w:w="15" w:type="dxa"/>
          <w:cantSplit/>
          <w:trHeight w:val="288"/>
        </w:trPr>
        <w:sdt>
          <w:sdtPr>
            <w:rPr>
              <w:sz w:val="18"/>
            </w:rPr>
            <w:id w:val="-810861415"/>
            <w14:checkbox>
              <w14:checked w14:val="0"/>
              <w14:checkedState w14:val="2612" w14:font="MS Gothic"/>
              <w14:uncheckedState w14:val="2610" w14:font="MS Gothic"/>
            </w14:checkbox>
          </w:sdtPr>
          <w:sdtContent>
            <w:tc>
              <w:tcPr>
                <w:tcW w:w="360" w:type="dxa"/>
                <w:shd w:val="clear" w:color="auto" w:fill="auto"/>
                <w:vAlign w:val="top"/>
              </w:tcPr>
              <w:p w14:paraId="2935920D"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0730D584" w14:textId="77777777" w:rsidR="007A0759" w:rsidRPr="009643BC" w:rsidRDefault="007A0759" w:rsidP="007A0759">
            <w:pPr>
              <w:pStyle w:val="TableText"/>
            </w:pPr>
            <w:r w:rsidRPr="009643BC">
              <w:t>Understand my pension choices</w:t>
            </w:r>
          </w:p>
        </w:tc>
        <w:sdt>
          <w:sdtPr>
            <w:rPr>
              <w:sz w:val="18"/>
            </w:rPr>
            <w:id w:val="-275646635"/>
            <w14:checkbox>
              <w14:checked w14:val="0"/>
              <w14:checkedState w14:val="2612" w14:font="MS Gothic"/>
              <w14:uncheckedState w14:val="2610" w14:font="MS Gothic"/>
            </w14:checkbox>
          </w:sdtPr>
          <w:sdtContent>
            <w:tc>
              <w:tcPr>
                <w:tcW w:w="360" w:type="dxa"/>
                <w:shd w:val="clear" w:color="auto" w:fill="auto"/>
                <w:vAlign w:val="top"/>
              </w:tcPr>
              <w:p w14:paraId="777BE5CB"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672B8977" w14:textId="77777777" w:rsidR="007A0759" w:rsidRPr="00EF36B8" w:rsidRDefault="007A0759" w:rsidP="007A0759">
            <w:pPr>
              <w:pStyle w:val="TableText"/>
            </w:pPr>
            <w:r w:rsidRPr="00EF36B8">
              <w:t>Simplify</w:t>
            </w:r>
            <w:r>
              <w:t xml:space="preserve"> </w:t>
            </w:r>
            <w:r w:rsidRPr="00EF36B8">
              <w:t>/</w:t>
            </w:r>
            <w:r>
              <w:t xml:space="preserve"> </w:t>
            </w:r>
            <w:r w:rsidRPr="00EF36B8">
              <w:t>consolidate my accounts</w:t>
            </w:r>
          </w:p>
        </w:tc>
      </w:tr>
      <w:tr w:rsidR="007A0759" w14:paraId="46ED99AA" w14:textId="77777777" w:rsidTr="00D259AE">
        <w:trPr>
          <w:gridAfter w:val="1"/>
          <w:wAfter w:w="15" w:type="dxa"/>
          <w:cantSplit/>
          <w:trHeight w:val="288"/>
        </w:trPr>
        <w:tc>
          <w:tcPr>
            <w:tcW w:w="5580" w:type="dxa"/>
            <w:gridSpan w:val="2"/>
            <w:shd w:val="clear" w:color="auto" w:fill="auto"/>
            <w:vAlign w:val="bottom"/>
          </w:tcPr>
          <w:p w14:paraId="62BE82F7" w14:textId="77777777" w:rsidR="007A0759" w:rsidRDefault="007A0759" w:rsidP="007A0759">
            <w:pPr>
              <w:pStyle w:val="TableHeading"/>
            </w:pPr>
            <w:r w:rsidRPr="009643BC">
              <w:t>My Family</w:t>
            </w:r>
          </w:p>
        </w:tc>
        <w:sdt>
          <w:sdtPr>
            <w:rPr>
              <w:sz w:val="18"/>
            </w:rPr>
            <w:id w:val="-1474758238"/>
            <w14:checkbox>
              <w14:checked w14:val="0"/>
              <w14:checkedState w14:val="2612" w14:font="MS Gothic"/>
              <w14:uncheckedState w14:val="2610" w14:font="MS Gothic"/>
            </w14:checkbox>
          </w:sdtPr>
          <w:sdtContent>
            <w:tc>
              <w:tcPr>
                <w:tcW w:w="360" w:type="dxa"/>
                <w:shd w:val="clear" w:color="auto" w:fill="auto"/>
                <w:vAlign w:val="top"/>
              </w:tcPr>
              <w:p w14:paraId="41B31985"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0EE6CA5A" w14:textId="77777777" w:rsidR="007A0759" w:rsidRPr="00EF36B8" w:rsidRDefault="007A0759" w:rsidP="007A0759">
            <w:pPr>
              <w:pStyle w:val="TableText"/>
            </w:pPr>
            <w:r w:rsidRPr="00EF36B8">
              <w:t>Integrate real estate assets in my portfolio</w:t>
            </w:r>
          </w:p>
        </w:tc>
      </w:tr>
      <w:tr w:rsidR="007A0759" w14:paraId="4C7EBA62" w14:textId="77777777" w:rsidTr="00D259AE">
        <w:trPr>
          <w:gridAfter w:val="1"/>
          <w:wAfter w:w="15" w:type="dxa"/>
          <w:cantSplit/>
          <w:trHeight w:val="288"/>
        </w:trPr>
        <w:sdt>
          <w:sdtPr>
            <w:rPr>
              <w:sz w:val="18"/>
            </w:rPr>
            <w:id w:val="532702721"/>
            <w14:checkbox>
              <w14:checked w14:val="0"/>
              <w14:checkedState w14:val="2612" w14:font="MS Gothic"/>
              <w14:uncheckedState w14:val="2610" w14:font="MS Gothic"/>
            </w14:checkbox>
          </w:sdtPr>
          <w:sdtContent>
            <w:tc>
              <w:tcPr>
                <w:tcW w:w="360" w:type="dxa"/>
                <w:shd w:val="clear" w:color="auto" w:fill="auto"/>
                <w:vAlign w:val="top"/>
              </w:tcPr>
              <w:p w14:paraId="242CE6BA"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699C2A7C" w14:textId="77777777" w:rsidR="007A0759" w:rsidRDefault="007A0759" w:rsidP="007A0759">
            <w:pPr>
              <w:pStyle w:val="TableText"/>
            </w:pPr>
            <w:r w:rsidRPr="00375358">
              <w:t xml:space="preserve">Protect loved ones from </w:t>
            </w:r>
            <w:r>
              <w:t xml:space="preserve">the costs of my </w:t>
            </w:r>
            <w:r w:rsidRPr="00375358">
              <w:t>death or illness</w:t>
            </w:r>
          </w:p>
        </w:tc>
        <w:sdt>
          <w:sdtPr>
            <w:rPr>
              <w:sz w:val="18"/>
            </w:rPr>
            <w:id w:val="-497502464"/>
            <w14:checkbox>
              <w14:checked w14:val="0"/>
              <w14:checkedState w14:val="2612" w14:font="MS Gothic"/>
              <w14:uncheckedState w14:val="2610" w14:font="MS Gothic"/>
            </w14:checkbox>
          </w:sdtPr>
          <w:sdtContent>
            <w:tc>
              <w:tcPr>
                <w:tcW w:w="360" w:type="dxa"/>
                <w:shd w:val="clear" w:color="auto" w:fill="auto"/>
                <w:vAlign w:val="top"/>
              </w:tcPr>
              <w:p w14:paraId="2716CABD"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306C7985" w14:textId="77777777" w:rsidR="007A0759" w:rsidRPr="00EF36B8" w:rsidRDefault="007A0759" w:rsidP="007A0759">
            <w:pPr>
              <w:pStyle w:val="TableText"/>
            </w:pPr>
            <w:r w:rsidRPr="00EF36B8">
              <w:t>Minimize volatility in my portfolio</w:t>
            </w:r>
          </w:p>
        </w:tc>
      </w:tr>
      <w:tr w:rsidR="007A0759" w14:paraId="0405A75F" w14:textId="77777777" w:rsidTr="00D259AE">
        <w:trPr>
          <w:gridAfter w:val="1"/>
          <w:wAfter w:w="15" w:type="dxa"/>
          <w:cantSplit/>
          <w:trHeight w:val="288"/>
        </w:trPr>
        <w:sdt>
          <w:sdtPr>
            <w:rPr>
              <w:sz w:val="18"/>
            </w:rPr>
            <w:id w:val="-742483530"/>
            <w14:checkbox>
              <w14:checked w14:val="0"/>
              <w14:checkedState w14:val="2612" w14:font="MS Gothic"/>
              <w14:uncheckedState w14:val="2610" w14:font="MS Gothic"/>
            </w14:checkbox>
          </w:sdtPr>
          <w:sdtContent>
            <w:tc>
              <w:tcPr>
                <w:tcW w:w="360" w:type="dxa"/>
                <w:shd w:val="clear" w:color="auto" w:fill="auto"/>
                <w:vAlign w:val="top"/>
              </w:tcPr>
              <w:p w14:paraId="34C11DFD"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6FA84B53" w14:textId="77777777" w:rsidR="007A0759" w:rsidRPr="009643BC" w:rsidRDefault="007A0759" w:rsidP="007A0759">
            <w:pPr>
              <w:pStyle w:val="TableText"/>
              <w:rPr>
                <w:lang w:val="en-US"/>
              </w:rPr>
            </w:pPr>
            <w:r>
              <w:t>Provide for my</w:t>
            </w:r>
            <w:r w:rsidRPr="00375358">
              <w:t xml:space="preserve"> children's</w:t>
            </w:r>
            <w:r w:rsidR="00522513">
              <w:t xml:space="preserve"> </w:t>
            </w:r>
            <w:r>
              <w:t>/</w:t>
            </w:r>
            <w:r w:rsidR="00522513">
              <w:t xml:space="preserve"> </w:t>
            </w:r>
            <w:r>
              <w:t xml:space="preserve">grandchildren’s </w:t>
            </w:r>
            <w:r w:rsidRPr="00375358">
              <w:t>education</w:t>
            </w:r>
          </w:p>
        </w:tc>
        <w:sdt>
          <w:sdtPr>
            <w:rPr>
              <w:sz w:val="18"/>
            </w:rPr>
            <w:id w:val="1080483617"/>
            <w14:checkbox>
              <w14:checked w14:val="0"/>
              <w14:checkedState w14:val="2612" w14:font="MS Gothic"/>
              <w14:uncheckedState w14:val="2610" w14:font="MS Gothic"/>
            </w14:checkbox>
          </w:sdtPr>
          <w:sdtContent>
            <w:tc>
              <w:tcPr>
                <w:tcW w:w="360" w:type="dxa"/>
                <w:shd w:val="clear" w:color="auto" w:fill="auto"/>
                <w:vAlign w:val="top"/>
              </w:tcPr>
              <w:p w14:paraId="265E95E2"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15A8B3C7" w14:textId="77777777" w:rsidR="007A0759" w:rsidRPr="00EF36B8" w:rsidRDefault="007A0759" w:rsidP="007A0759">
            <w:pPr>
              <w:pStyle w:val="TableText"/>
            </w:pPr>
            <w:r w:rsidRPr="00EF36B8">
              <w:t>Improve understanding of financial Issues / markets</w:t>
            </w:r>
          </w:p>
        </w:tc>
      </w:tr>
      <w:tr w:rsidR="007A0759" w14:paraId="4294BB2C" w14:textId="77777777" w:rsidTr="00D259AE">
        <w:trPr>
          <w:gridAfter w:val="1"/>
          <w:wAfter w:w="15" w:type="dxa"/>
          <w:cantSplit/>
          <w:trHeight w:val="288"/>
        </w:trPr>
        <w:sdt>
          <w:sdtPr>
            <w:rPr>
              <w:sz w:val="18"/>
            </w:rPr>
            <w:id w:val="-1490171796"/>
            <w14:checkbox>
              <w14:checked w14:val="0"/>
              <w14:checkedState w14:val="2612" w14:font="MS Gothic"/>
              <w14:uncheckedState w14:val="2610" w14:font="MS Gothic"/>
            </w14:checkbox>
          </w:sdtPr>
          <w:sdtContent>
            <w:tc>
              <w:tcPr>
                <w:tcW w:w="360" w:type="dxa"/>
                <w:shd w:val="clear" w:color="auto" w:fill="auto"/>
                <w:vAlign w:val="top"/>
              </w:tcPr>
              <w:p w14:paraId="67F2A553"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62BD5BBC" w14:textId="77777777" w:rsidR="007A0759" w:rsidRDefault="007A0759" w:rsidP="007A0759">
            <w:pPr>
              <w:pStyle w:val="TableText"/>
            </w:pPr>
            <w:r w:rsidRPr="00375358">
              <w:t>Assist my parents</w:t>
            </w:r>
          </w:p>
        </w:tc>
        <w:sdt>
          <w:sdtPr>
            <w:rPr>
              <w:sz w:val="18"/>
            </w:rPr>
            <w:id w:val="1011724448"/>
            <w14:checkbox>
              <w14:checked w14:val="0"/>
              <w14:checkedState w14:val="2612" w14:font="MS Gothic"/>
              <w14:uncheckedState w14:val="2610" w14:font="MS Gothic"/>
            </w14:checkbox>
          </w:sdtPr>
          <w:sdtContent>
            <w:tc>
              <w:tcPr>
                <w:tcW w:w="360" w:type="dxa"/>
                <w:shd w:val="clear" w:color="auto" w:fill="auto"/>
                <w:vAlign w:val="top"/>
              </w:tcPr>
              <w:p w14:paraId="15751B6F"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48AA2686" w14:textId="77777777" w:rsidR="007A0759" w:rsidRPr="00EF36B8" w:rsidRDefault="007A0759" w:rsidP="007A0759">
            <w:pPr>
              <w:pStyle w:val="TableText"/>
            </w:pPr>
            <w:r w:rsidRPr="00EF36B8">
              <w:t>Determine appropriate risk for my needs</w:t>
            </w:r>
          </w:p>
        </w:tc>
      </w:tr>
      <w:tr w:rsidR="007A0759" w14:paraId="276C95CA" w14:textId="77777777" w:rsidTr="00D259AE">
        <w:trPr>
          <w:gridAfter w:val="2"/>
          <w:wAfter w:w="27" w:type="dxa"/>
          <w:cantSplit/>
          <w:trHeight w:val="288"/>
        </w:trPr>
        <w:sdt>
          <w:sdtPr>
            <w:rPr>
              <w:sz w:val="18"/>
            </w:rPr>
            <w:id w:val="96993628"/>
            <w14:checkbox>
              <w14:checked w14:val="0"/>
              <w14:checkedState w14:val="2612" w14:font="MS Gothic"/>
              <w14:uncheckedState w14:val="2610" w14:font="MS Gothic"/>
            </w14:checkbox>
          </w:sdtPr>
          <w:sdtContent>
            <w:tc>
              <w:tcPr>
                <w:tcW w:w="360" w:type="dxa"/>
                <w:shd w:val="clear" w:color="auto" w:fill="auto"/>
                <w:vAlign w:val="top"/>
              </w:tcPr>
              <w:p w14:paraId="5EDD4E51"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6B125044" w14:textId="77777777" w:rsidR="007A0759" w:rsidRPr="009643BC" w:rsidRDefault="007A0759" w:rsidP="007A0759">
            <w:pPr>
              <w:pStyle w:val="TableText"/>
              <w:rPr>
                <w:lang w:val="en-US"/>
              </w:rPr>
            </w:pPr>
            <w:r w:rsidRPr="00375358">
              <w:t>Update my Will and power of attorney</w:t>
            </w:r>
          </w:p>
        </w:tc>
        <w:tc>
          <w:tcPr>
            <w:tcW w:w="5103" w:type="dxa"/>
            <w:gridSpan w:val="2"/>
            <w:shd w:val="clear" w:color="auto" w:fill="auto"/>
          </w:tcPr>
          <w:p w14:paraId="389E2E8C" w14:textId="77777777" w:rsidR="007A0759" w:rsidRDefault="007A0759" w:rsidP="007A0759">
            <w:pPr>
              <w:pStyle w:val="TableHeading"/>
            </w:pPr>
            <w:r w:rsidRPr="00EF36B8">
              <w:t>My Legacy</w:t>
            </w:r>
          </w:p>
        </w:tc>
      </w:tr>
      <w:tr w:rsidR="007A0759" w14:paraId="267C7EE0" w14:textId="77777777" w:rsidTr="00D259AE">
        <w:trPr>
          <w:gridAfter w:val="1"/>
          <w:wAfter w:w="15" w:type="dxa"/>
          <w:cantSplit/>
          <w:trHeight w:val="288"/>
        </w:trPr>
        <w:sdt>
          <w:sdtPr>
            <w:rPr>
              <w:sz w:val="18"/>
            </w:rPr>
            <w:id w:val="954132462"/>
            <w14:checkbox>
              <w14:checked w14:val="0"/>
              <w14:checkedState w14:val="2612" w14:font="MS Gothic"/>
              <w14:uncheckedState w14:val="2610" w14:font="MS Gothic"/>
            </w14:checkbox>
          </w:sdtPr>
          <w:sdtContent>
            <w:tc>
              <w:tcPr>
                <w:tcW w:w="360" w:type="dxa"/>
                <w:shd w:val="clear" w:color="auto" w:fill="auto"/>
                <w:vAlign w:val="top"/>
              </w:tcPr>
              <w:p w14:paraId="0BBB3390"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27B5D23D" w14:textId="77777777" w:rsidR="007A0759" w:rsidRDefault="007A0759" w:rsidP="007A0759">
            <w:pPr>
              <w:pStyle w:val="TableText"/>
            </w:pPr>
            <w:r w:rsidRPr="00375358">
              <w:t>Educate family on money issues</w:t>
            </w:r>
          </w:p>
        </w:tc>
        <w:sdt>
          <w:sdtPr>
            <w:rPr>
              <w:sz w:val="18"/>
            </w:rPr>
            <w:id w:val="2092269501"/>
            <w14:checkbox>
              <w14:checked w14:val="0"/>
              <w14:checkedState w14:val="2612" w14:font="MS Gothic"/>
              <w14:uncheckedState w14:val="2610" w14:font="MS Gothic"/>
            </w14:checkbox>
          </w:sdtPr>
          <w:sdtContent>
            <w:tc>
              <w:tcPr>
                <w:tcW w:w="360" w:type="dxa"/>
                <w:shd w:val="clear" w:color="auto" w:fill="auto"/>
                <w:vAlign w:val="top"/>
              </w:tcPr>
              <w:p w14:paraId="054F271C"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vAlign w:val="top"/>
          </w:tcPr>
          <w:p w14:paraId="489C1272" w14:textId="77777777" w:rsidR="007A0759" w:rsidRPr="00EF36B8" w:rsidRDefault="007A0759" w:rsidP="007A0759">
            <w:pPr>
              <w:pStyle w:val="TableText"/>
            </w:pPr>
            <w:r w:rsidRPr="00EF36B8">
              <w:t>Donate to charities of importance</w:t>
            </w:r>
          </w:p>
        </w:tc>
      </w:tr>
      <w:tr w:rsidR="007A0759" w14:paraId="727B8C83" w14:textId="77777777" w:rsidTr="00D259AE">
        <w:trPr>
          <w:gridAfter w:val="1"/>
          <w:wAfter w:w="15" w:type="dxa"/>
          <w:cantSplit/>
          <w:trHeight w:val="288"/>
        </w:trPr>
        <w:tc>
          <w:tcPr>
            <w:tcW w:w="5580" w:type="dxa"/>
            <w:gridSpan w:val="2"/>
            <w:shd w:val="clear" w:color="auto" w:fill="auto"/>
          </w:tcPr>
          <w:p w14:paraId="111C1A97" w14:textId="77777777" w:rsidR="007A0759" w:rsidRDefault="007A0759" w:rsidP="007A0759">
            <w:pPr>
              <w:pStyle w:val="TableHeading"/>
            </w:pPr>
            <w:r w:rsidRPr="00375358">
              <w:t>My Work</w:t>
            </w:r>
            <w:r>
              <w:t xml:space="preserve"> </w:t>
            </w:r>
            <w:r w:rsidRPr="00375358">
              <w:t>/</w:t>
            </w:r>
            <w:r>
              <w:t xml:space="preserve"> </w:t>
            </w:r>
            <w:r w:rsidRPr="00375358">
              <w:t>Business</w:t>
            </w:r>
          </w:p>
        </w:tc>
        <w:sdt>
          <w:sdtPr>
            <w:rPr>
              <w:sz w:val="18"/>
            </w:rPr>
            <w:id w:val="61148850"/>
            <w14:checkbox>
              <w14:checked w14:val="0"/>
              <w14:checkedState w14:val="2612" w14:font="MS Gothic"/>
              <w14:uncheckedState w14:val="2610" w14:font="MS Gothic"/>
            </w14:checkbox>
          </w:sdtPr>
          <w:sdtContent>
            <w:tc>
              <w:tcPr>
                <w:tcW w:w="360" w:type="dxa"/>
                <w:shd w:val="clear" w:color="auto" w:fill="auto"/>
                <w:vAlign w:val="top"/>
              </w:tcPr>
              <w:p w14:paraId="7E34C3B5"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vAlign w:val="top"/>
          </w:tcPr>
          <w:p w14:paraId="4944E114" w14:textId="77777777" w:rsidR="007A0759" w:rsidRPr="00EF36B8" w:rsidRDefault="007A0759" w:rsidP="007A0759">
            <w:pPr>
              <w:pStyle w:val="TableText"/>
            </w:pPr>
            <w:r w:rsidRPr="00EF36B8">
              <w:t>Pass assets to heirs</w:t>
            </w:r>
          </w:p>
        </w:tc>
      </w:tr>
      <w:tr w:rsidR="007A0759" w14:paraId="50D2EC75" w14:textId="77777777" w:rsidTr="00D259AE">
        <w:trPr>
          <w:gridAfter w:val="1"/>
          <w:wAfter w:w="15" w:type="dxa"/>
          <w:cantSplit/>
          <w:trHeight w:val="288"/>
        </w:trPr>
        <w:sdt>
          <w:sdtPr>
            <w:rPr>
              <w:sz w:val="18"/>
            </w:rPr>
            <w:id w:val="-337540406"/>
            <w14:checkbox>
              <w14:checked w14:val="0"/>
              <w14:checkedState w14:val="2612" w14:font="MS Gothic"/>
              <w14:uncheckedState w14:val="2610" w14:font="MS Gothic"/>
            </w14:checkbox>
          </w:sdtPr>
          <w:sdtContent>
            <w:tc>
              <w:tcPr>
                <w:tcW w:w="360" w:type="dxa"/>
                <w:shd w:val="clear" w:color="auto" w:fill="auto"/>
                <w:vAlign w:val="top"/>
              </w:tcPr>
              <w:p w14:paraId="08CA6C0A"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589F6538" w14:textId="77777777" w:rsidR="007A0759" w:rsidRPr="00BC6732" w:rsidRDefault="007A0759" w:rsidP="007A0759">
            <w:pPr>
              <w:pStyle w:val="TableText"/>
            </w:pPr>
            <w:r w:rsidRPr="00BC6732">
              <w:t>Change careers</w:t>
            </w:r>
            <w:r>
              <w:t xml:space="preserve"> </w:t>
            </w:r>
            <w:r w:rsidRPr="00BC6732">
              <w:t>/</w:t>
            </w:r>
            <w:r>
              <w:t xml:space="preserve"> </w:t>
            </w:r>
            <w:r w:rsidRPr="00BC6732">
              <w:t>job</w:t>
            </w:r>
          </w:p>
        </w:tc>
        <w:sdt>
          <w:sdtPr>
            <w:rPr>
              <w:sz w:val="18"/>
            </w:rPr>
            <w:id w:val="1304892113"/>
            <w14:checkbox>
              <w14:checked w14:val="0"/>
              <w14:checkedState w14:val="2612" w14:font="MS Gothic"/>
              <w14:uncheckedState w14:val="2610" w14:font="MS Gothic"/>
            </w14:checkbox>
          </w:sdtPr>
          <w:sdtContent>
            <w:tc>
              <w:tcPr>
                <w:tcW w:w="360" w:type="dxa"/>
                <w:shd w:val="clear" w:color="auto" w:fill="auto"/>
                <w:vAlign w:val="top"/>
              </w:tcPr>
              <w:p w14:paraId="75FAE7E9"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vAlign w:val="top"/>
          </w:tcPr>
          <w:p w14:paraId="359FDC4B" w14:textId="77777777" w:rsidR="007A0759" w:rsidRPr="00EF36B8" w:rsidRDefault="007A0759" w:rsidP="007A0759">
            <w:pPr>
              <w:pStyle w:val="TableText"/>
            </w:pPr>
            <w:r w:rsidRPr="00EF36B8">
              <w:t>Create my own foundation</w:t>
            </w:r>
          </w:p>
        </w:tc>
      </w:tr>
      <w:tr w:rsidR="007A0759" w14:paraId="6D4B0AB3" w14:textId="77777777" w:rsidTr="00D259AE">
        <w:trPr>
          <w:gridAfter w:val="1"/>
          <w:wAfter w:w="15" w:type="dxa"/>
          <w:cantSplit/>
          <w:trHeight w:val="288"/>
        </w:trPr>
        <w:sdt>
          <w:sdtPr>
            <w:rPr>
              <w:sz w:val="18"/>
            </w:rPr>
            <w:id w:val="-946918688"/>
            <w14:checkbox>
              <w14:checked w14:val="0"/>
              <w14:checkedState w14:val="2612" w14:font="MS Gothic"/>
              <w14:uncheckedState w14:val="2610" w14:font="MS Gothic"/>
            </w14:checkbox>
          </w:sdtPr>
          <w:sdtContent>
            <w:tc>
              <w:tcPr>
                <w:tcW w:w="360" w:type="dxa"/>
                <w:shd w:val="clear" w:color="auto" w:fill="auto"/>
                <w:vAlign w:val="top"/>
              </w:tcPr>
              <w:p w14:paraId="46C61BB8"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39224C2B" w14:textId="77777777" w:rsidR="007A0759" w:rsidRPr="00BC6732" w:rsidRDefault="007A0759" w:rsidP="007A0759">
            <w:pPr>
              <w:pStyle w:val="TableText"/>
            </w:pPr>
            <w:r w:rsidRPr="00BC6732">
              <w:t>Upgrade my skills</w:t>
            </w:r>
          </w:p>
        </w:tc>
        <w:sdt>
          <w:sdtPr>
            <w:rPr>
              <w:sz w:val="18"/>
            </w:rPr>
            <w:id w:val="392786515"/>
            <w14:checkbox>
              <w14:checked w14:val="0"/>
              <w14:checkedState w14:val="2612" w14:font="MS Gothic"/>
              <w14:uncheckedState w14:val="2610" w14:font="MS Gothic"/>
            </w14:checkbox>
          </w:sdtPr>
          <w:sdtContent>
            <w:tc>
              <w:tcPr>
                <w:tcW w:w="360" w:type="dxa"/>
                <w:shd w:val="clear" w:color="auto" w:fill="auto"/>
                <w:vAlign w:val="top"/>
              </w:tcPr>
              <w:p w14:paraId="73D0DDCB"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vAlign w:val="top"/>
          </w:tcPr>
          <w:p w14:paraId="2ED99C39" w14:textId="77777777" w:rsidR="007A0759" w:rsidRPr="00EF36B8" w:rsidRDefault="007A0759" w:rsidP="007A0759">
            <w:pPr>
              <w:pStyle w:val="TableText"/>
            </w:pPr>
            <w:r w:rsidRPr="00EF36B8">
              <w:t>Discuss estate with family members</w:t>
            </w:r>
          </w:p>
        </w:tc>
      </w:tr>
      <w:tr w:rsidR="007A0759" w14:paraId="00C66616" w14:textId="77777777" w:rsidTr="00D259AE">
        <w:trPr>
          <w:gridAfter w:val="2"/>
          <w:wAfter w:w="27" w:type="dxa"/>
          <w:cantSplit/>
          <w:trHeight w:val="288"/>
        </w:trPr>
        <w:sdt>
          <w:sdtPr>
            <w:rPr>
              <w:sz w:val="18"/>
            </w:rPr>
            <w:id w:val="1037008164"/>
            <w14:checkbox>
              <w14:checked w14:val="0"/>
              <w14:checkedState w14:val="2612" w14:font="MS Gothic"/>
              <w14:uncheckedState w14:val="2610" w14:font="MS Gothic"/>
            </w14:checkbox>
          </w:sdtPr>
          <w:sdtContent>
            <w:tc>
              <w:tcPr>
                <w:tcW w:w="360" w:type="dxa"/>
                <w:shd w:val="clear" w:color="auto" w:fill="auto"/>
                <w:vAlign w:val="top"/>
              </w:tcPr>
              <w:p w14:paraId="72E6669E"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0BFBA354" w14:textId="77777777" w:rsidR="007A0759" w:rsidRPr="00BC6732" w:rsidRDefault="007A0759" w:rsidP="007A0759">
            <w:pPr>
              <w:pStyle w:val="TableText"/>
            </w:pPr>
            <w:r w:rsidRPr="00BC6732">
              <w:t>Start</w:t>
            </w:r>
            <w:r>
              <w:t xml:space="preserve"> </w:t>
            </w:r>
            <w:r w:rsidRPr="00BC6732">
              <w:t>/</w:t>
            </w:r>
            <w:r>
              <w:t xml:space="preserve"> </w:t>
            </w:r>
            <w:r w:rsidRPr="00BC6732">
              <w:t>buy a business</w:t>
            </w:r>
          </w:p>
        </w:tc>
        <w:tc>
          <w:tcPr>
            <w:tcW w:w="5103" w:type="dxa"/>
            <w:gridSpan w:val="2"/>
            <w:shd w:val="clear" w:color="auto" w:fill="auto"/>
          </w:tcPr>
          <w:p w14:paraId="4FB57E98" w14:textId="77777777" w:rsidR="007A0759" w:rsidRDefault="007A0759" w:rsidP="007A0759">
            <w:pPr>
              <w:pStyle w:val="TableHeading"/>
            </w:pPr>
            <w:r w:rsidRPr="00EF36B8">
              <w:t>My Tax Situation</w:t>
            </w:r>
          </w:p>
        </w:tc>
      </w:tr>
      <w:tr w:rsidR="007A0759" w14:paraId="5ECE50D7" w14:textId="77777777" w:rsidTr="00D259AE">
        <w:trPr>
          <w:gridAfter w:val="1"/>
          <w:wAfter w:w="15" w:type="dxa"/>
          <w:cantSplit/>
          <w:trHeight w:val="288"/>
        </w:trPr>
        <w:sdt>
          <w:sdtPr>
            <w:rPr>
              <w:sz w:val="18"/>
            </w:rPr>
            <w:id w:val="-934126212"/>
            <w14:checkbox>
              <w14:checked w14:val="0"/>
              <w14:checkedState w14:val="2612" w14:font="MS Gothic"/>
              <w14:uncheckedState w14:val="2610" w14:font="MS Gothic"/>
            </w14:checkbox>
          </w:sdtPr>
          <w:sdtContent>
            <w:tc>
              <w:tcPr>
                <w:tcW w:w="360" w:type="dxa"/>
                <w:shd w:val="clear" w:color="auto" w:fill="auto"/>
                <w:vAlign w:val="top"/>
              </w:tcPr>
              <w:p w14:paraId="56471DCD"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014F2A14" w14:textId="77777777" w:rsidR="007A0759" w:rsidRPr="00BC6732" w:rsidRDefault="007A0759" w:rsidP="007A0759">
            <w:pPr>
              <w:pStyle w:val="TableText"/>
            </w:pPr>
            <w:r w:rsidRPr="00BC6732">
              <w:t>Sell my business</w:t>
            </w:r>
          </w:p>
        </w:tc>
        <w:sdt>
          <w:sdtPr>
            <w:rPr>
              <w:sz w:val="18"/>
            </w:rPr>
            <w:id w:val="-848712777"/>
            <w14:checkbox>
              <w14:checked w14:val="0"/>
              <w14:checkedState w14:val="2612" w14:font="MS Gothic"/>
              <w14:uncheckedState w14:val="2610" w14:font="MS Gothic"/>
            </w14:checkbox>
          </w:sdtPr>
          <w:sdtContent>
            <w:tc>
              <w:tcPr>
                <w:tcW w:w="360" w:type="dxa"/>
                <w:shd w:val="clear" w:color="auto" w:fill="auto"/>
                <w:vAlign w:val="top"/>
              </w:tcPr>
              <w:p w14:paraId="550DEFB8"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12B2575D" w14:textId="77777777" w:rsidR="007A0759" w:rsidRDefault="007A0759" w:rsidP="007A0759">
            <w:pPr>
              <w:pStyle w:val="TableText"/>
            </w:pPr>
            <w:r w:rsidRPr="00375358">
              <w:t>Minimize my income taxes</w:t>
            </w:r>
          </w:p>
        </w:tc>
      </w:tr>
      <w:tr w:rsidR="007A0759" w14:paraId="0F9F9DE8" w14:textId="77777777" w:rsidTr="00D259AE">
        <w:trPr>
          <w:gridAfter w:val="1"/>
          <w:wAfter w:w="15" w:type="dxa"/>
          <w:cantSplit/>
          <w:trHeight w:val="288"/>
        </w:trPr>
        <w:sdt>
          <w:sdtPr>
            <w:rPr>
              <w:sz w:val="18"/>
            </w:rPr>
            <w:id w:val="-1499110908"/>
            <w14:checkbox>
              <w14:checked w14:val="0"/>
              <w14:checkedState w14:val="2612" w14:font="MS Gothic"/>
              <w14:uncheckedState w14:val="2610" w14:font="MS Gothic"/>
            </w14:checkbox>
          </w:sdtPr>
          <w:sdtContent>
            <w:tc>
              <w:tcPr>
                <w:tcW w:w="360" w:type="dxa"/>
                <w:shd w:val="clear" w:color="auto" w:fill="auto"/>
                <w:vAlign w:val="top"/>
              </w:tcPr>
              <w:p w14:paraId="2C0041F1"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20EE7B5E" w14:textId="77777777" w:rsidR="007A0759" w:rsidRPr="00BC6732" w:rsidRDefault="007A0759" w:rsidP="007A0759">
            <w:pPr>
              <w:pStyle w:val="TableText"/>
            </w:pPr>
            <w:r w:rsidRPr="00BC6732">
              <w:t>Prepare for my business transition</w:t>
            </w:r>
          </w:p>
        </w:tc>
        <w:sdt>
          <w:sdtPr>
            <w:rPr>
              <w:sz w:val="18"/>
            </w:rPr>
            <w:id w:val="-964417932"/>
            <w14:checkbox>
              <w14:checked w14:val="0"/>
              <w14:checkedState w14:val="2612" w14:font="MS Gothic"/>
              <w14:uncheckedState w14:val="2610" w14:font="MS Gothic"/>
            </w14:checkbox>
          </w:sdtPr>
          <w:sdtContent>
            <w:tc>
              <w:tcPr>
                <w:tcW w:w="360" w:type="dxa"/>
                <w:shd w:val="clear" w:color="auto" w:fill="auto"/>
                <w:vAlign w:val="top"/>
              </w:tcPr>
              <w:p w14:paraId="77FF7D31"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1F72BBE9" w14:textId="77777777" w:rsidR="007A0759" w:rsidRDefault="007A0759" w:rsidP="007A0759">
            <w:pPr>
              <w:pStyle w:val="TableText"/>
            </w:pPr>
            <w:r>
              <w:t xml:space="preserve">Choose tax-efficient </w:t>
            </w:r>
            <w:r w:rsidRPr="00375358">
              <w:t>strategies</w:t>
            </w:r>
          </w:p>
        </w:tc>
      </w:tr>
      <w:tr w:rsidR="007A0759" w14:paraId="118753A4" w14:textId="77777777" w:rsidTr="00D259AE">
        <w:trPr>
          <w:gridAfter w:val="1"/>
          <w:wAfter w:w="15" w:type="dxa"/>
          <w:cantSplit/>
          <w:trHeight w:val="288"/>
        </w:trPr>
        <w:sdt>
          <w:sdtPr>
            <w:rPr>
              <w:sz w:val="18"/>
            </w:rPr>
            <w:id w:val="-139496957"/>
            <w14:checkbox>
              <w14:checked w14:val="0"/>
              <w14:checkedState w14:val="2612" w14:font="MS Gothic"/>
              <w14:uncheckedState w14:val="2610" w14:font="MS Gothic"/>
            </w14:checkbox>
          </w:sdtPr>
          <w:sdtContent>
            <w:tc>
              <w:tcPr>
                <w:tcW w:w="360" w:type="dxa"/>
                <w:shd w:val="clear" w:color="auto" w:fill="auto"/>
                <w:vAlign w:val="top"/>
              </w:tcPr>
              <w:p w14:paraId="797992F6"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4807E4B9" w14:textId="77777777" w:rsidR="007A0759" w:rsidRPr="00BC6732" w:rsidRDefault="007A0759" w:rsidP="007A0759">
            <w:pPr>
              <w:pStyle w:val="TableText"/>
            </w:pPr>
            <w:r w:rsidRPr="00BC6732">
              <w:t>Take a sabbatical</w:t>
            </w:r>
          </w:p>
        </w:tc>
        <w:sdt>
          <w:sdtPr>
            <w:rPr>
              <w:sz w:val="18"/>
            </w:rPr>
            <w:id w:val="-658688202"/>
            <w14:checkbox>
              <w14:checked w14:val="0"/>
              <w14:checkedState w14:val="2612" w14:font="MS Gothic"/>
              <w14:uncheckedState w14:val="2610" w14:font="MS Gothic"/>
            </w14:checkbox>
          </w:sdtPr>
          <w:sdtContent>
            <w:tc>
              <w:tcPr>
                <w:tcW w:w="360" w:type="dxa"/>
                <w:shd w:val="clear" w:color="auto" w:fill="auto"/>
                <w:vAlign w:val="top"/>
              </w:tcPr>
              <w:p w14:paraId="71DE62B3"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4755" w:type="dxa"/>
            <w:gridSpan w:val="2"/>
            <w:shd w:val="clear" w:color="auto" w:fill="auto"/>
          </w:tcPr>
          <w:p w14:paraId="7B7D5087" w14:textId="77777777" w:rsidR="007A0759" w:rsidRDefault="007A0759" w:rsidP="007A0759">
            <w:pPr>
              <w:pStyle w:val="TableText"/>
            </w:pPr>
            <w:r>
              <w:t>Other</w:t>
            </w:r>
            <w:r w:rsidRPr="00375358">
              <w:t>:</w:t>
            </w:r>
          </w:p>
        </w:tc>
      </w:tr>
      <w:tr w:rsidR="007A0759" w14:paraId="4A0EFF38" w14:textId="77777777" w:rsidTr="00D259AE">
        <w:trPr>
          <w:gridAfter w:val="1"/>
          <w:wAfter w:w="15" w:type="dxa"/>
          <w:cantSplit/>
          <w:trHeight w:val="288"/>
        </w:trPr>
        <w:sdt>
          <w:sdtPr>
            <w:rPr>
              <w:sz w:val="18"/>
            </w:rPr>
            <w:id w:val="-512140693"/>
            <w14:checkbox>
              <w14:checked w14:val="0"/>
              <w14:checkedState w14:val="2612" w14:font="MS Gothic"/>
              <w14:uncheckedState w14:val="2610" w14:font="MS Gothic"/>
            </w14:checkbox>
          </w:sdtPr>
          <w:sdtContent>
            <w:tc>
              <w:tcPr>
                <w:tcW w:w="360" w:type="dxa"/>
                <w:shd w:val="clear" w:color="auto" w:fill="auto"/>
                <w:vAlign w:val="top"/>
              </w:tcPr>
              <w:p w14:paraId="0FA07327"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196E57F7" w14:textId="77777777" w:rsidR="007A0759" w:rsidRPr="00BC6732" w:rsidRDefault="007A0759" w:rsidP="007A0759">
            <w:pPr>
              <w:pStyle w:val="TableText"/>
            </w:pPr>
            <w:r w:rsidRPr="00BC6732">
              <w:t>Protect my ability to generate income</w:t>
            </w:r>
          </w:p>
        </w:tc>
        <w:tc>
          <w:tcPr>
            <w:tcW w:w="360" w:type="dxa"/>
            <w:shd w:val="clear" w:color="auto" w:fill="auto"/>
          </w:tcPr>
          <w:p w14:paraId="39316C6F" w14:textId="77777777" w:rsidR="007A0759" w:rsidRDefault="007A0759" w:rsidP="007A0759">
            <w:pPr>
              <w:pStyle w:val="TableText"/>
            </w:pPr>
          </w:p>
        </w:tc>
        <w:tc>
          <w:tcPr>
            <w:tcW w:w="4755" w:type="dxa"/>
            <w:gridSpan w:val="2"/>
            <w:shd w:val="clear" w:color="auto" w:fill="auto"/>
          </w:tcPr>
          <w:p w14:paraId="38199FAA" w14:textId="77777777" w:rsidR="007A0759" w:rsidRDefault="007A0759" w:rsidP="007A0759">
            <w:pPr>
              <w:pStyle w:val="TableText"/>
            </w:pPr>
          </w:p>
        </w:tc>
      </w:tr>
      <w:tr w:rsidR="007A0759" w14:paraId="7A48B1D6" w14:textId="77777777" w:rsidTr="00D259AE">
        <w:trPr>
          <w:gridAfter w:val="1"/>
          <w:wAfter w:w="15" w:type="dxa"/>
          <w:cantSplit/>
          <w:trHeight w:val="288"/>
        </w:trPr>
        <w:sdt>
          <w:sdtPr>
            <w:rPr>
              <w:sz w:val="18"/>
            </w:rPr>
            <w:id w:val="-1234229697"/>
            <w14:checkbox>
              <w14:checked w14:val="0"/>
              <w14:checkedState w14:val="2612" w14:font="MS Gothic"/>
              <w14:uncheckedState w14:val="2610" w14:font="MS Gothic"/>
            </w14:checkbox>
          </w:sdtPr>
          <w:sdtContent>
            <w:tc>
              <w:tcPr>
                <w:tcW w:w="360" w:type="dxa"/>
                <w:shd w:val="clear" w:color="auto" w:fill="auto"/>
                <w:vAlign w:val="top"/>
              </w:tcPr>
              <w:p w14:paraId="3C61E59B" w14:textId="77777777" w:rsidR="007A0759" w:rsidRPr="007A0759" w:rsidRDefault="007A0759" w:rsidP="007A0759">
                <w:pPr>
                  <w:pStyle w:val="TableText"/>
                  <w:rPr>
                    <w:sz w:val="18"/>
                  </w:rPr>
                </w:pPr>
                <w:r w:rsidRPr="007A0759">
                  <w:rPr>
                    <w:rFonts w:ascii="MS Gothic" w:eastAsia="MS Gothic" w:hAnsi="MS Gothic" w:hint="eastAsia"/>
                    <w:sz w:val="18"/>
                  </w:rPr>
                  <w:t>☐</w:t>
                </w:r>
              </w:p>
            </w:tc>
          </w:sdtContent>
        </w:sdt>
        <w:tc>
          <w:tcPr>
            <w:tcW w:w="5220" w:type="dxa"/>
            <w:shd w:val="clear" w:color="auto" w:fill="auto"/>
            <w:vAlign w:val="top"/>
          </w:tcPr>
          <w:p w14:paraId="12B2321E" w14:textId="77777777" w:rsidR="007A0759" w:rsidRPr="00BC6732" w:rsidRDefault="007A0759" w:rsidP="007A0759">
            <w:pPr>
              <w:pStyle w:val="TableText"/>
            </w:pPr>
            <w:r w:rsidRPr="00BC6732">
              <w:t>Retire within 5 – 10 years</w:t>
            </w:r>
          </w:p>
        </w:tc>
        <w:tc>
          <w:tcPr>
            <w:tcW w:w="360" w:type="dxa"/>
            <w:shd w:val="clear" w:color="auto" w:fill="auto"/>
          </w:tcPr>
          <w:p w14:paraId="59397553" w14:textId="77777777" w:rsidR="007A0759" w:rsidRDefault="007A0759" w:rsidP="007A0759">
            <w:pPr>
              <w:pStyle w:val="TableText"/>
            </w:pPr>
          </w:p>
        </w:tc>
        <w:tc>
          <w:tcPr>
            <w:tcW w:w="4755" w:type="dxa"/>
            <w:gridSpan w:val="2"/>
            <w:shd w:val="clear" w:color="auto" w:fill="auto"/>
          </w:tcPr>
          <w:p w14:paraId="0C56D57C" w14:textId="77777777" w:rsidR="007A0759" w:rsidRDefault="007A0759" w:rsidP="007A0759">
            <w:pPr>
              <w:pStyle w:val="TableText"/>
            </w:pPr>
          </w:p>
        </w:tc>
      </w:tr>
    </w:tbl>
    <w:tbl>
      <w:tblPr>
        <w:tblStyle w:val="TableGrid"/>
        <w:tblpPr w:leftFromText="187" w:rightFromText="187"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10790"/>
      </w:tblGrid>
      <w:tr w:rsidR="00484D45" w14:paraId="678B7F05" w14:textId="77777777" w:rsidTr="00964937">
        <w:tc>
          <w:tcPr>
            <w:tcW w:w="10790" w:type="dxa"/>
          </w:tcPr>
          <w:p w14:paraId="51DB5CFF" w14:textId="77777777" w:rsidR="00484D45" w:rsidRPr="00964937" w:rsidRDefault="00484D45" w:rsidP="00964937">
            <w:pPr>
              <w:pStyle w:val="Spacer"/>
              <w:rPr>
                <w:rStyle w:val="White"/>
              </w:rPr>
            </w:pPr>
            <w:r w:rsidRPr="00964937">
              <w:rPr>
                <w:rStyle w:val="White"/>
              </w:rPr>
              <w:t>Disclaimer</w:t>
            </w:r>
          </w:p>
        </w:tc>
      </w:tr>
      <w:tr w:rsidR="00554881" w14:paraId="039F6AF3" w14:textId="77777777" w:rsidTr="00964937">
        <w:tc>
          <w:tcPr>
            <w:tcW w:w="10790" w:type="dxa"/>
          </w:tcPr>
          <w:p w14:paraId="6D94E198" w14:textId="7586406F" w:rsidR="00554881" w:rsidRDefault="00964937" w:rsidP="00FF5E3C">
            <w:pPr>
              <w:pStyle w:val="Disclaimer"/>
            </w:pPr>
            <w:r w:rsidRPr="0035668A">
              <w:t>“CIBC Private Wealth” consists of services provided by CIBC and certain of its subsidiaries, through CIBC Private Banking; CIBC Private Investment Counsel, a division of CIBC Asset Management Inc. (“CAM”); CIBC Trust Corporation; and CIBC Wood Gundy, a division of CIBC World Markets Inc. (“WMI”). CIBC Private Banking provides solutions from CIBC Investor Services Inc. (“ISI”), CAM and credit products. CIBC Private Wealth services are available to qualified individuals</w:t>
            </w:r>
            <w:r w:rsidRPr="00486A30">
              <w:t>.</w:t>
            </w:r>
            <w:r w:rsidR="00FF5E3C">
              <w:t xml:space="preserve"> </w:t>
            </w:r>
            <w:r w:rsidRPr="00720B81">
              <w:t xml:space="preserve">The CIBC logo and “CIBC </w:t>
            </w:r>
            <w:r>
              <w:t>Private Wealth</w:t>
            </w:r>
            <w:r w:rsidRPr="00720B81">
              <w:t>” are trademarks of CIBC, used under license</w:t>
            </w:r>
            <w:r w:rsidRPr="00486A30">
              <w:t>.</w:t>
            </w:r>
          </w:p>
        </w:tc>
      </w:tr>
    </w:tbl>
    <w:p w14:paraId="15D6A0F4" w14:textId="77777777" w:rsidR="00B90A8A" w:rsidRDefault="00B90A8A" w:rsidP="00C050A4">
      <w:pPr>
        <w:pStyle w:val="Spacer"/>
      </w:pPr>
    </w:p>
    <w:sectPr w:rsidR="00B90A8A" w:rsidSect="00D31032">
      <w:footerReference w:type="first" r:id="rId12"/>
      <w:pgSz w:w="12240" w:h="15840" w:code="1"/>
      <w:pgMar w:top="720" w:right="720" w:bottom="720" w:left="720" w:header="36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DD865" w14:textId="77777777" w:rsidR="00794ABD" w:rsidRDefault="00794ABD" w:rsidP="0092125C">
      <w:pPr>
        <w:spacing w:after="0"/>
      </w:pPr>
      <w:r>
        <w:separator/>
      </w:r>
    </w:p>
    <w:p w14:paraId="1E939520" w14:textId="77777777" w:rsidR="00794ABD" w:rsidRDefault="00794ABD"/>
  </w:endnote>
  <w:endnote w:type="continuationSeparator" w:id="0">
    <w:p w14:paraId="2FC721D6" w14:textId="77777777" w:rsidR="00794ABD" w:rsidRDefault="00794ABD" w:rsidP="0092125C">
      <w:pPr>
        <w:spacing w:after="0"/>
      </w:pPr>
      <w:r>
        <w:continuationSeparator/>
      </w:r>
    </w:p>
    <w:p w14:paraId="0569DE3F" w14:textId="77777777" w:rsidR="00794ABD" w:rsidRDefault="00794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7A0759" w:rsidRPr="00C43103" w14:paraId="04FC93A7" w14:textId="77777777" w:rsidTr="00352E34">
      <w:trPr>
        <w:trHeight w:val="184"/>
      </w:trPr>
      <w:tc>
        <w:tcPr>
          <w:tcW w:w="5395" w:type="dxa"/>
          <w:vAlign w:val="bottom"/>
        </w:tcPr>
        <w:p w14:paraId="438D1419" w14:textId="77777777" w:rsidR="007A0759" w:rsidRPr="00013AA0" w:rsidRDefault="007A0759" w:rsidP="00013AA0">
          <w:pPr>
            <w:pStyle w:val="HeaderFooterpLEFTALIGN"/>
          </w:pPr>
        </w:p>
      </w:tc>
      <w:tc>
        <w:tcPr>
          <w:tcW w:w="5395" w:type="dxa"/>
          <w:vAlign w:val="bottom"/>
        </w:tcPr>
        <w:p w14:paraId="1648E16B" w14:textId="77777777" w:rsidR="007A0759" w:rsidRPr="00C43103" w:rsidRDefault="007A0759" w:rsidP="00352E34">
          <w:pPr>
            <w:pStyle w:val="HeaderFooterp"/>
            <w:spacing w:line="240" w:lineRule="auto"/>
          </w:pPr>
          <w:r>
            <w:t>Title</w:t>
          </w:r>
          <w:r w:rsidRPr="00013AA0">
            <w:t xml:space="preserve">   I</w:t>
          </w:r>
          <w:r w:rsidRPr="00C43103">
            <w:t xml:space="preserve">   </w:t>
          </w:r>
          <w:r w:rsidRPr="00C43103">
            <w:fldChar w:fldCharType="begin"/>
          </w:r>
          <w:r w:rsidRPr="00C43103">
            <w:instrText xml:space="preserve"> PAGE   \* MERGEFORMAT </w:instrText>
          </w:r>
          <w:r w:rsidRPr="00C43103">
            <w:fldChar w:fldCharType="separate"/>
          </w:r>
          <w:r w:rsidRPr="00C43103">
            <w:t>1</w:t>
          </w:r>
          <w:r w:rsidRPr="00C43103">
            <w:fldChar w:fldCharType="end"/>
          </w:r>
        </w:p>
      </w:tc>
    </w:tr>
  </w:tbl>
  <w:p w14:paraId="68B90F9C" w14:textId="77777777" w:rsidR="007A0759" w:rsidRDefault="007A0759" w:rsidP="00352E34">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058D" w14:textId="77777777" w:rsidR="00794ABD" w:rsidRDefault="00794ABD" w:rsidP="0092125C">
      <w:pPr>
        <w:spacing w:after="0"/>
      </w:pPr>
      <w:r>
        <w:separator/>
      </w:r>
    </w:p>
  </w:footnote>
  <w:footnote w:type="continuationSeparator" w:id="0">
    <w:p w14:paraId="1D560187" w14:textId="77777777" w:rsidR="00794ABD" w:rsidRDefault="00794ABD" w:rsidP="0092125C">
      <w:pPr>
        <w:spacing w:after="0"/>
      </w:pPr>
      <w:r>
        <w:continuationSeparator/>
      </w:r>
    </w:p>
    <w:p w14:paraId="0785545D" w14:textId="77777777" w:rsidR="00794ABD" w:rsidRDefault="00794A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06B2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10DA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C0AB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3A0C2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B485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160E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F477F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6C65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0A55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480F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26955"/>
    <w:multiLevelType w:val="hybridMultilevel"/>
    <w:tmpl w:val="92D2E47C"/>
    <w:lvl w:ilvl="0" w:tplc="B63C99BC">
      <w:start w:val="1"/>
      <w:numFmt w:val="lowerRoman"/>
      <w:pStyle w:val="ListRoman"/>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0F474A8F"/>
    <w:multiLevelType w:val="hybridMultilevel"/>
    <w:tmpl w:val="58A0796A"/>
    <w:lvl w:ilvl="0" w:tplc="251AB6D4">
      <w:start w:val="1"/>
      <w:numFmt w:val="lowerLetter"/>
      <w:pStyle w:val="ListLetter3"/>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2" w15:restartNumberingAfterBreak="0">
    <w:nsid w:val="274E1527"/>
    <w:multiLevelType w:val="hybridMultilevel"/>
    <w:tmpl w:val="DA4E8AD4"/>
    <w:lvl w:ilvl="0" w:tplc="07B4FCB6">
      <w:start w:val="1"/>
      <w:numFmt w:val="lowerRoman"/>
      <w:pStyle w:val="ListRoman3"/>
      <w:lvlText w:val="%1)"/>
      <w:lvlJc w:val="left"/>
      <w:pPr>
        <w:ind w:left="1410" w:hanging="360"/>
      </w:pPr>
      <w:rPr>
        <w:rFonts w:hint="default"/>
      </w:rPr>
    </w:lvl>
    <w:lvl w:ilvl="1" w:tplc="0C0C0019" w:tentative="1">
      <w:start w:val="1"/>
      <w:numFmt w:val="lowerLetter"/>
      <w:lvlText w:val="%2."/>
      <w:lvlJc w:val="left"/>
      <w:pPr>
        <w:ind w:left="2130" w:hanging="360"/>
      </w:pPr>
    </w:lvl>
    <w:lvl w:ilvl="2" w:tplc="0C0C001B" w:tentative="1">
      <w:start w:val="1"/>
      <w:numFmt w:val="lowerRoman"/>
      <w:lvlText w:val="%3."/>
      <w:lvlJc w:val="right"/>
      <w:pPr>
        <w:ind w:left="2850" w:hanging="180"/>
      </w:pPr>
    </w:lvl>
    <w:lvl w:ilvl="3" w:tplc="0C0C000F" w:tentative="1">
      <w:start w:val="1"/>
      <w:numFmt w:val="decimal"/>
      <w:lvlText w:val="%4."/>
      <w:lvlJc w:val="left"/>
      <w:pPr>
        <w:ind w:left="3570" w:hanging="360"/>
      </w:pPr>
    </w:lvl>
    <w:lvl w:ilvl="4" w:tplc="0C0C0019" w:tentative="1">
      <w:start w:val="1"/>
      <w:numFmt w:val="lowerLetter"/>
      <w:lvlText w:val="%5."/>
      <w:lvlJc w:val="left"/>
      <w:pPr>
        <w:ind w:left="4290" w:hanging="360"/>
      </w:pPr>
    </w:lvl>
    <w:lvl w:ilvl="5" w:tplc="0C0C001B" w:tentative="1">
      <w:start w:val="1"/>
      <w:numFmt w:val="lowerRoman"/>
      <w:lvlText w:val="%6."/>
      <w:lvlJc w:val="right"/>
      <w:pPr>
        <w:ind w:left="5010" w:hanging="180"/>
      </w:pPr>
    </w:lvl>
    <w:lvl w:ilvl="6" w:tplc="0C0C000F" w:tentative="1">
      <w:start w:val="1"/>
      <w:numFmt w:val="decimal"/>
      <w:lvlText w:val="%7."/>
      <w:lvlJc w:val="left"/>
      <w:pPr>
        <w:ind w:left="5730" w:hanging="360"/>
      </w:pPr>
    </w:lvl>
    <w:lvl w:ilvl="7" w:tplc="0C0C0019" w:tentative="1">
      <w:start w:val="1"/>
      <w:numFmt w:val="lowerLetter"/>
      <w:lvlText w:val="%8."/>
      <w:lvlJc w:val="left"/>
      <w:pPr>
        <w:ind w:left="6450" w:hanging="360"/>
      </w:pPr>
    </w:lvl>
    <w:lvl w:ilvl="8" w:tplc="0C0C001B" w:tentative="1">
      <w:start w:val="1"/>
      <w:numFmt w:val="lowerRoman"/>
      <w:lvlText w:val="%9."/>
      <w:lvlJc w:val="right"/>
      <w:pPr>
        <w:ind w:left="7170" w:hanging="180"/>
      </w:pPr>
    </w:lvl>
  </w:abstractNum>
  <w:abstractNum w:abstractNumId="13" w15:restartNumberingAfterBreak="0">
    <w:nsid w:val="31CA42D9"/>
    <w:multiLevelType w:val="hybridMultilevel"/>
    <w:tmpl w:val="466E64E4"/>
    <w:lvl w:ilvl="0" w:tplc="0DD88E4E">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33545B3"/>
    <w:multiLevelType w:val="hybridMultilevel"/>
    <w:tmpl w:val="5D44889E"/>
    <w:lvl w:ilvl="0" w:tplc="C3948470">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A2672B9"/>
    <w:multiLevelType w:val="hybridMultilevel"/>
    <w:tmpl w:val="053E8388"/>
    <w:lvl w:ilvl="0" w:tplc="1B9EDC48">
      <w:start w:val="1"/>
      <w:numFmt w:val="lowerLetter"/>
      <w:pStyle w:val="List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3F445FE8"/>
    <w:multiLevelType w:val="hybridMultilevel"/>
    <w:tmpl w:val="6492A3CC"/>
    <w:lvl w:ilvl="0" w:tplc="B74A4482">
      <w:start w:val="1"/>
      <w:numFmt w:val="lowerLetter"/>
      <w:pStyle w:val="ListLetter2"/>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606256D9"/>
    <w:multiLevelType w:val="hybridMultilevel"/>
    <w:tmpl w:val="F7784B52"/>
    <w:lvl w:ilvl="0" w:tplc="4FC4A876">
      <w:start w:val="1"/>
      <w:numFmt w:val="lowerRoman"/>
      <w:pStyle w:val="ListRoman2"/>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13D1E5C"/>
    <w:multiLevelType w:val="hybridMultilevel"/>
    <w:tmpl w:val="C902F19A"/>
    <w:lvl w:ilvl="0" w:tplc="39D2948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66350">
    <w:abstractNumId w:val="9"/>
  </w:num>
  <w:num w:numId="2" w16cid:durableId="1515688">
    <w:abstractNumId w:val="7"/>
  </w:num>
  <w:num w:numId="3" w16cid:durableId="800029895">
    <w:abstractNumId w:val="6"/>
  </w:num>
  <w:num w:numId="4" w16cid:durableId="599146030">
    <w:abstractNumId w:val="5"/>
  </w:num>
  <w:num w:numId="5" w16cid:durableId="1035812355">
    <w:abstractNumId w:val="4"/>
  </w:num>
  <w:num w:numId="6" w16cid:durableId="568033097">
    <w:abstractNumId w:val="8"/>
  </w:num>
  <w:num w:numId="7" w16cid:durableId="1457211211">
    <w:abstractNumId w:val="3"/>
  </w:num>
  <w:num w:numId="8" w16cid:durableId="1091270340">
    <w:abstractNumId w:val="2"/>
  </w:num>
  <w:num w:numId="9" w16cid:durableId="1733307609">
    <w:abstractNumId w:val="1"/>
  </w:num>
  <w:num w:numId="10" w16cid:durableId="1430615553">
    <w:abstractNumId w:val="0"/>
  </w:num>
  <w:num w:numId="11" w16cid:durableId="95367023">
    <w:abstractNumId w:val="15"/>
  </w:num>
  <w:num w:numId="12" w16cid:durableId="741678687">
    <w:abstractNumId w:val="17"/>
  </w:num>
  <w:num w:numId="13" w16cid:durableId="1531187917">
    <w:abstractNumId w:val="10"/>
  </w:num>
  <w:num w:numId="14" w16cid:durableId="1193610654">
    <w:abstractNumId w:val="16"/>
  </w:num>
  <w:num w:numId="15" w16cid:durableId="1162701229">
    <w:abstractNumId w:val="13"/>
  </w:num>
  <w:num w:numId="16" w16cid:durableId="200283844">
    <w:abstractNumId w:val="11"/>
  </w:num>
  <w:num w:numId="17" w16cid:durableId="318775635">
    <w:abstractNumId w:val="12"/>
  </w:num>
  <w:num w:numId="18" w16cid:durableId="265770945">
    <w:abstractNumId w:val="14"/>
  </w:num>
  <w:num w:numId="19" w16cid:durableId="213473521">
    <w:abstractNumId w:val="9"/>
  </w:num>
  <w:num w:numId="20" w16cid:durableId="1539511848">
    <w:abstractNumId w:val="7"/>
  </w:num>
  <w:num w:numId="21" w16cid:durableId="714427381">
    <w:abstractNumId w:val="6"/>
  </w:num>
  <w:num w:numId="22" w16cid:durableId="771512420">
    <w:abstractNumId w:val="15"/>
  </w:num>
  <w:num w:numId="23" w16cid:durableId="335960559">
    <w:abstractNumId w:val="16"/>
  </w:num>
  <w:num w:numId="24" w16cid:durableId="1322779582">
    <w:abstractNumId w:val="11"/>
  </w:num>
  <w:num w:numId="25" w16cid:durableId="1726417729">
    <w:abstractNumId w:val="8"/>
  </w:num>
  <w:num w:numId="26" w16cid:durableId="1495801090">
    <w:abstractNumId w:val="3"/>
  </w:num>
  <w:num w:numId="27" w16cid:durableId="906887667">
    <w:abstractNumId w:val="2"/>
  </w:num>
  <w:num w:numId="28" w16cid:durableId="1615015872">
    <w:abstractNumId w:val="10"/>
  </w:num>
  <w:num w:numId="29" w16cid:durableId="127091340">
    <w:abstractNumId w:val="17"/>
  </w:num>
  <w:num w:numId="30" w16cid:durableId="2087191234">
    <w:abstractNumId w:val="12"/>
  </w:num>
  <w:num w:numId="31" w16cid:durableId="1217349352">
    <w:abstractNumId w:val="18"/>
  </w:num>
  <w:num w:numId="32" w16cid:durableId="18974743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UdhbqLzPXAmYhXY03OL00E1EDqt2YedlhgUPD1kapFaVe2hhhRuyE4r0HxdzLF98QFAPxWjW2YnQ5djkKUYbcw==" w:salt="AHvBI1UmmKqyxYlOtfpaI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7"/>
    <w:rsid w:val="0000380F"/>
    <w:rsid w:val="00013AA0"/>
    <w:rsid w:val="00017BC4"/>
    <w:rsid w:val="00021B83"/>
    <w:rsid w:val="00035B8F"/>
    <w:rsid w:val="00036E7C"/>
    <w:rsid w:val="00042EBC"/>
    <w:rsid w:val="0004694A"/>
    <w:rsid w:val="00052271"/>
    <w:rsid w:val="000564B0"/>
    <w:rsid w:val="00063F66"/>
    <w:rsid w:val="00066561"/>
    <w:rsid w:val="00066B78"/>
    <w:rsid w:val="00072F58"/>
    <w:rsid w:val="0007568B"/>
    <w:rsid w:val="000824E5"/>
    <w:rsid w:val="000945F4"/>
    <w:rsid w:val="0009641E"/>
    <w:rsid w:val="00096A00"/>
    <w:rsid w:val="000A1B3D"/>
    <w:rsid w:val="000A1F99"/>
    <w:rsid w:val="000A2D73"/>
    <w:rsid w:val="000A32F3"/>
    <w:rsid w:val="000B1595"/>
    <w:rsid w:val="000B1710"/>
    <w:rsid w:val="000B5925"/>
    <w:rsid w:val="000C26B4"/>
    <w:rsid w:val="000C5079"/>
    <w:rsid w:val="000C61F1"/>
    <w:rsid w:val="000D50BE"/>
    <w:rsid w:val="000D51F6"/>
    <w:rsid w:val="000F12A2"/>
    <w:rsid w:val="000F1FEA"/>
    <w:rsid w:val="000F776D"/>
    <w:rsid w:val="00101623"/>
    <w:rsid w:val="001025C0"/>
    <w:rsid w:val="00106635"/>
    <w:rsid w:val="001068B6"/>
    <w:rsid w:val="001077E7"/>
    <w:rsid w:val="001117B6"/>
    <w:rsid w:val="001121A2"/>
    <w:rsid w:val="00115F31"/>
    <w:rsid w:val="001235A3"/>
    <w:rsid w:val="00133BBA"/>
    <w:rsid w:val="001434A0"/>
    <w:rsid w:val="0015082B"/>
    <w:rsid w:val="0015332C"/>
    <w:rsid w:val="00162AC4"/>
    <w:rsid w:val="00162C3D"/>
    <w:rsid w:val="00164DA7"/>
    <w:rsid w:val="0018566B"/>
    <w:rsid w:val="001873BC"/>
    <w:rsid w:val="00193928"/>
    <w:rsid w:val="001A1042"/>
    <w:rsid w:val="001A1091"/>
    <w:rsid w:val="001A63EF"/>
    <w:rsid w:val="001A7B68"/>
    <w:rsid w:val="001B0B58"/>
    <w:rsid w:val="001B3674"/>
    <w:rsid w:val="001B3D56"/>
    <w:rsid w:val="001C2D6C"/>
    <w:rsid w:val="001C72FC"/>
    <w:rsid w:val="001D1633"/>
    <w:rsid w:val="001D5006"/>
    <w:rsid w:val="001E10DC"/>
    <w:rsid w:val="001E2889"/>
    <w:rsid w:val="001E55F7"/>
    <w:rsid w:val="001F0804"/>
    <w:rsid w:val="001F113E"/>
    <w:rsid w:val="002125C4"/>
    <w:rsid w:val="00224BCA"/>
    <w:rsid w:val="00231AE2"/>
    <w:rsid w:val="00241FD5"/>
    <w:rsid w:val="00250035"/>
    <w:rsid w:val="00252BFF"/>
    <w:rsid w:val="00261A4B"/>
    <w:rsid w:val="00266A37"/>
    <w:rsid w:val="00267229"/>
    <w:rsid w:val="00272D07"/>
    <w:rsid w:val="00276F0A"/>
    <w:rsid w:val="00282142"/>
    <w:rsid w:val="0028519F"/>
    <w:rsid w:val="00286923"/>
    <w:rsid w:val="002970B1"/>
    <w:rsid w:val="00297309"/>
    <w:rsid w:val="002A7C81"/>
    <w:rsid w:val="002C6C7E"/>
    <w:rsid w:val="002C77BD"/>
    <w:rsid w:val="002D1D21"/>
    <w:rsid w:val="002F0747"/>
    <w:rsid w:val="002F0B12"/>
    <w:rsid w:val="002F4F98"/>
    <w:rsid w:val="00320C04"/>
    <w:rsid w:val="00323779"/>
    <w:rsid w:val="00324888"/>
    <w:rsid w:val="00341B98"/>
    <w:rsid w:val="00343589"/>
    <w:rsid w:val="00352E34"/>
    <w:rsid w:val="0035322A"/>
    <w:rsid w:val="00353B0F"/>
    <w:rsid w:val="00353E6C"/>
    <w:rsid w:val="0035470B"/>
    <w:rsid w:val="00356853"/>
    <w:rsid w:val="00373B84"/>
    <w:rsid w:val="00384ADC"/>
    <w:rsid w:val="00396915"/>
    <w:rsid w:val="003A2ABD"/>
    <w:rsid w:val="003A2E8E"/>
    <w:rsid w:val="003A3D85"/>
    <w:rsid w:val="003B69CA"/>
    <w:rsid w:val="003C1FE6"/>
    <w:rsid w:val="003C578A"/>
    <w:rsid w:val="003C7B1A"/>
    <w:rsid w:val="003D1582"/>
    <w:rsid w:val="003D3EE0"/>
    <w:rsid w:val="003D5366"/>
    <w:rsid w:val="003E2A62"/>
    <w:rsid w:val="003E74DA"/>
    <w:rsid w:val="003F3681"/>
    <w:rsid w:val="003F407D"/>
    <w:rsid w:val="00402860"/>
    <w:rsid w:val="00402BDA"/>
    <w:rsid w:val="00413120"/>
    <w:rsid w:val="00422D4C"/>
    <w:rsid w:val="00435262"/>
    <w:rsid w:val="00444471"/>
    <w:rsid w:val="0046349D"/>
    <w:rsid w:val="00466C2D"/>
    <w:rsid w:val="00481ADB"/>
    <w:rsid w:val="00481C75"/>
    <w:rsid w:val="00481CCF"/>
    <w:rsid w:val="00482A43"/>
    <w:rsid w:val="004834E7"/>
    <w:rsid w:val="00484D45"/>
    <w:rsid w:val="00486094"/>
    <w:rsid w:val="00486A30"/>
    <w:rsid w:val="00486F3C"/>
    <w:rsid w:val="00487B29"/>
    <w:rsid w:val="00491F22"/>
    <w:rsid w:val="0049491A"/>
    <w:rsid w:val="00497190"/>
    <w:rsid w:val="004A3415"/>
    <w:rsid w:val="004A40B9"/>
    <w:rsid w:val="004A5E3C"/>
    <w:rsid w:val="004B4921"/>
    <w:rsid w:val="004B763D"/>
    <w:rsid w:val="004D0B80"/>
    <w:rsid w:val="004D215B"/>
    <w:rsid w:val="004D4CDB"/>
    <w:rsid w:val="004D5F96"/>
    <w:rsid w:val="004F1BC7"/>
    <w:rsid w:val="004F4DB7"/>
    <w:rsid w:val="004F65BD"/>
    <w:rsid w:val="0050640E"/>
    <w:rsid w:val="005111F9"/>
    <w:rsid w:val="00513033"/>
    <w:rsid w:val="005208F0"/>
    <w:rsid w:val="00521A40"/>
    <w:rsid w:val="00522513"/>
    <w:rsid w:val="00522D8C"/>
    <w:rsid w:val="00532825"/>
    <w:rsid w:val="005353F2"/>
    <w:rsid w:val="005358C1"/>
    <w:rsid w:val="00540CBA"/>
    <w:rsid w:val="0054128B"/>
    <w:rsid w:val="00541F3B"/>
    <w:rsid w:val="0054211D"/>
    <w:rsid w:val="00542392"/>
    <w:rsid w:val="00543B5E"/>
    <w:rsid w:val="00554881"/>
    <w:rsid w:val="005550E6"/>
    <w:rsid w:val="00564673"/>
    <w:rsid w:val="00587B9D"/>
    <w:rsid w:val="005A15C1"/>
    <w:rsid w:val="005A2802"/>
    <w:rsid w:val="005B1A1F"/>
    <w:rsid w:val="005B5A2F"/>
    <w:rsid w:val="005C3120"/>
    <w:rsid w:val="005D0B1C"/>
    <w:rsid w:val="005D36B1"/>
    <w:rsid w:val="005D408C"/>
    <w:rsid w:val="005D7A9C"/>
    <w:rsid w:val="005E0830"/>
    <w:rsid w:val="005E4A30"/>
    <w:rsid w:val="005E5919"/>
    <w:rsid w:val="005E7EEB"/>
    <w:rsid w:val="005F4C8D"/>
    <w:rsid w:val="0060190B"/>
    <w:rsid w:val="00602CA3"/>
    <w:rsid w:val="00610C54"/>
    <w:rsid w:val="00614394"/>
    <w:rsid w:val="006179B0"/>
    <w:rsid w:val="00622405"/>
    <w:rsid w:val="00623C2B"/>
    <w:rsid w:val="006242AB"/>
    <w:rsid w:val="00633749"/>
    <w:rsid w:val="00633CF5"/>
    <w:rsid w:val="00643B60"/>
    <w:rsid w:val="00643C72"/>
    <w:rsid w:val="00652DFA"/>
    <w:rsid w:val="0065622F"/>
    <w:rsid w:val="0065771F"/>
    <w:rsid w:val="00673568"/>
    <w:rsid w:val="00673D82"/>
    <w:rsid w:val="00674728"/>
    <w:rsid w:val="00674AC5"/>
    <w:rsid w:val="00677907"/>
    <w:rsid w:val="00681652"/>
    <w:rsid w:val="00682D2B"/>
    <w:rsid w:val="006873B4"/>
    <w:rsid w:val="00693E62"/>
    <w:rsid w:val="006A324B"/>
    <w:rsid w:val="006B497F"/>
    <w:rsid w:val="006C3AE2"/>
    <w:rsid w:val="006D132C"/>
    <w:rsid w:val="006D5238"/>
    <w:rsid w:val="006E6123"/>
    <w:rsid w:val="006F15B5"/>
    <w:rsid w:val="006F2234"/>
    <w:rsid w:val="006F377C"/>
    <w:rsid w:val="006F5749"/>
    <w:rsid w:val="006F6AA3"/>
    <w:rsid w:val="007030F9"/>
    <w:rsid w:val="00705448"/>
    <w:rsid w:val="00706CAB"/>
    <w:rsid w:val="00716952"/>
    <w:rsid w:val="00720093"/>
    <w:rsid w:val="00720644"/>
    <w:rsid w:val="00720B81"/>
    <w:rsid w:val="00721C2E"/>
    <w:rsid w:val="00726622"/>
    <w:rsid w:val="00727021"/>
    <w:rsid w:val="007277F7"/>
    <w:rsid w:val="00732011"/>
    <w:rsid w:val="00735934"/>
    <w:rsid w:val="00736270"/>
    <w:rsid w:val="007379F7"/>
    <w:rsid w:val="00744F2F"/>
    <w:rsid w:val="007520BF"/>
    <w:rsid w:val="00763F51"/>
    <w:rsid w:val="0076560D"/>
    <w:rsid w:val="00771490"/>
    <w:rsid w:val="0078412F"/>
    <w:rsid w:val="00791D99"/>
    <w:rsid w:val="0079213F"/>
    <w:rsid w:val="007936CE"/>
    <w:rsid w:val="00794ABD"/>
    <w:rsid w:val="00795D15"/>
    <w:rsid w:val="007A0759"/>
    <w:rsid w:val="007A382E"/>
    <w:rsid w:val="007A72F1"/>
    <w:rsid w:val="007A74F7"/>
    <w:rsid w:val="007B5BDE"/>
    <w:rsid w:val="007C32FA"/>
    <w:rsid w:val="007D4190"/>
    <w:rsid w:val="007D6AD8"/>
    <w:rsid w:val="007F1F8C"/>
    <w:rsid w:val="007F40A5"/>
    <w:rsid w:val="007F7F3A"/>
    <w:rsid w:val="00800F4B"/>
    <w:rsid w:val="008018AD"/>
    <w:rsid w:val="00802242"/>
    <w:rsid w:val="0081206A"/>
    <w:rsid w:val="00813F1C"/>
    <w:rsid w:val="00815B76"/>
    <w:rsid w:val="0082158B"/>
    <w:rsid w:val="00826AAA"/>
    <w:rsid w:val="00830350"/>
    <w:rsid w:val="00830A1C"/>
    <w:rsid w:val="008319CA"/>
    <w:rsid w:val="00834974"/>
    <w:rsid w:val="00835BAD"/>
    <w:rsid w:val="00844909"/>
    <w:rsid w:val="008464AB"/>
    <w:rsid w:val="00847691"/>
    <w:rsid w:val="00854A62"/>
    <w:rsid w:val="0086296E"/>
    <w:rsid w:val="00862D3D"/>
    <w:rsid w:val="00882F0D"/>
    <w:rsid w:val="0088472E"/>
    <w:rsid w:val="00884C9A"/>
    <w:rsid w:val="008A4DB3"/>
    <w:rsid w:val="008A7203"/>
    <w:rsid w:val="008B21E3"/>
    <w:rsid w:val="008B34DE"/>
    <w:rsid w:val="008B5430"/>
    <w:rsid w:val="008B7EF7"/>
    <w:rsid w:val="008C21D9"/>
    <w:rsid w:val="008C583F"/>
    <w:rsid w:val="008C7B47"/>
    <w:rsid w:val="008D0E92"/>
    <w:rsid w:val="008D40F8"/>
    <w:rsid w:val="008D467A"/>
    <w:rsid w:val="008D7A9F"/>
    <w:rsid w:val="008E1B6E"/>
    <w:rsid w:val="008E47E5"/>
    <w:rsid w:val="00900956"/>
    <w:rsid w:val="00903CB8"/>
    <w:rsid w:val="009051DE"/>
    <w:rsid w:val="00907474"/>
    <w:rsid w:val="0091237D"/>
    <w:rsid w:val="00912C0D"/>
    <w:rsid w:val="00914C92"/>
    <w:rsid w:val="00915CB5"/>
    <w:rsid w:val="00917DBE"/>
    <w:rsid w:val="00920FB1"/>
    <w:rsid w:val="0092125C"/>
    <w:rsid w:val="00922657"/>
    <w:rsid w:val="00925E20"/>
    <w:rsid w:val="009437D6"/>
    <w:rsid w:val="00945ECE"/>
    <w:rsid w:val="00951A35"/>
    <w:rsid w:val="009535D5"/>
    <w:rsid w:val="009643BC"/>
    <w:rsid w:val="00964937"/>
    <w:rsid w:val="0096678A"/>
    <w:rsid w:val="009719D8"/>
    <w:rsid w:val="00980609"/>
    <w:rsid w:val="00983803"/>
    <w:rsid w:val="00997ED5"/>
    <w:rsid w:val="009A0C5C"/>
    <w:rsid w:val="009A2149"/>
    <w:rsid w:val="009A256F"/>
    <w:rsid w:val="009A3340"/>
    <w:rsid w:val="009B4E5C"/>
    <w:rsid w:val="009B6339"/>
    <w:rsid w:val="009B7361"/>
    <w:rsid w:val="009B7E78"/>
    <w:rsid w:val="009C15D0"/>
    <w:rsid w:val="009C263C"/>
    <w:rsid w:val="009C4839"/>
    <w:rsid w:val="009C58EE"/>
    <w:rsid w:val="009D2BB4"/>
    <w:rsid w:val="009D7C50"/>
    <w:rsid w:val="009E089E"/>
    <w:rsid w:val="009E0F74"/>
    <w:rsid w:val="009F142F"/>
    <w:rsid w:val="00A0202E"/>
    <w:rsid w:val="00A023AA"/>
    <w:rsid w:val="00A03EFB"/>
    <w:rsid w:val="00A06AFF"/>
    <w:rsid w:val="00A175BE"/>
    <w:rsid w:val="00A302A4"/>
    <w:rsid w:val="00A32431"/>
    <w:rsid w:val="00A32EC6"/>
    <w:rsid w:val="00A346C8"/>
    <w:rsid w:val="00A432B5"/>
    <w:rsid w:val="00A469B9"/>
    <w:rsid w:val="00A73EFE"/>
    <w:rsid w:val="00A74C52"/>
    <w:rsid w:val="00A80192"/>
    <w:rsid w:val="00A80FE2"/>
    <w:rsid w:val="00A954AF"/>
    <w:rsid w:val="00A95BCF"/>
    <w:rsid w:val="00AA352E"/>
    <w:rsid w:val="00AA5708"/>
    <w:rsid w:val="00AC6A44"/>
    <w:rsid w:val="00AC7202"/>
    <w:rsid w:val="00AD045F"/>
    <w:rsid w:val="00AE61CB"/>
    <w:rsid w:val="00AF087A"/>
    <w:rsid w:val="00AF54A1"/>
    <w:rsid w:val="00B0043B"/>
    <w:rsid w:val="00B0165C"/>
    <w:rsid w:val="00B103DA"/>
    <w:rsid w:val="00B12034"/>
    <w:rsid w:val="00B13E2B"/>
    <w:rsid w:val="00B328AC"/>
    <w:rsid w:val="00B34F44"/>
    <w:rsid w:val="00B36F4B"/>
    <w:rsid w:val="00B45D4B"/>
    <w:rsid w:val="00B5746B"/>
    <w:rsid w:val="00B64D8A"/>
    <w:rsid w:val="00B65965"/>
    <w:rsid w:val="00B70B33"/>
    <w:rsid w:val="00B7137D"/>
    <w:rsid w:val="00B73305"/>
    <w:rsid w:val="00B74562"/>
    <w:rsid w:val="00B75477"/>
    <w:rsid w:val="00B75D58"/>
    <w:rsid w:val="00B90A8A"/>
    <w:rsid w:val="00B94369"/>
    <w:rsid w:val="00BA7DD2"/>
    <w:rsid w:val="00BB16EA"/>
    <w:rsid w:val="00BC6732"/>
    <w:rsid w:val="00BD7E23"/>
    <w:rsid w:val="00BE6FAF"/>
    <w:rsid w:val="00BF3E5E"/>
    <w:rsid w:val="00BF56FA"/>
    <w:rsid w:val="00C050A4"/>
    <w:rsid w:val="00C07CA6"/>
    <w:rsid w:val="00C129C1"/>
    <w:rsid w:val="00C12A29"/>
    <w:rsid w:val="00C2446F"/>
    <w:rsid w:val="00C24552"/>
    <w:rsid w:val="00C24B1E"/>
    <w:rsid w:val="00C367B9"/>
    <w:rsid w:val="00C3713B"/>
    <w:rsid w:val="00C3735E"/>
    <w:rsid w:val="00C43103"/>
    <w:rsid w:val="00C52437"/>
    <w:rsid w:val="00C52AB3"/>
    <w:rsid w:val="00C53E5C"/>
    <w:rsid w:val="00C5435E"/>
    <w:rsid w:val="00C565F6"/>
    <w:rsid w:val="00C66041"/>
    <w:rsid w:val="00C71FCD"/>
    <w:rsid w:val="00C7253C"/>
    <w:rsid w:val="00C7376B"/>
    <w:rsid w:val="00C74334"/>
    <w:rsid w:val="00C7715D"/>
    <w:rsid w:val="00C77E44"/>
    <w:rsid w:val="00C8249A"/>
    <w:rsid w:val="00C8366A"/>
    <w:rsid w:val="00C9327A"/>
    <w:rsid w:val="00C952A0"/>
    <w:rsid w:val="00C96F60"/>
    <w:rsid w:val="00CA0D3D"/>
    <w:rsid w:val="00CA0DAC"/>
    <w:rsid w:val="00CA19D7"/>
    <w:rsid w:val="00CA67BB"/>
    <w:rsid w:val="00CA67E4"/>
    <w:rsid w:val="00CB0D7C"/>
    <w:rsid w:val="00CB6C1E"/>
    <w:rsid w:val="00CC0AF1"/>
    <w:rsid w:val="00CC5113"/>
    <w:rsid w:val="00CC5946"/>
    <w:rsid w:val="00CC78BA"/>
    <w:rsid w:val="00CD142C"/>
    <w:rsid w:val="00CE560D"/>
    <w:rsid w:val="00CE7965"/>
    <w:rsid w:val="00CF5E8F"/>
    <w:rsid w:val="00CF6EDC"/>
    <w:rsid w:val="00D00C6A"/>
    <w:rsid w:val="00D030D1"/>
    <w:rsid w:val="00D03F79"/>
    <w:rsid w:val="00D04A44"/>
    <w:rsid w:val="00D04B4E"/>
    <w:rsid w:val="00D10907"/>
    <w:rsid w:val="00D259AE"/>
    <w:rsid w:val="00D31032"/>
    <w:rsid w:val="00D41400"/>
    <w:rsid w:val="00D4556A"/>
    <w:rsid w:val="00D46E18"/>
    <w:rsid w:val="00D46F32"/>
    <w:rsid w:val="00D5222F"/>
    <w:rsid w:val="00D54036"/>
    <w:rsid w:val="00D610EF"/>
    <w:rsid w:val="00D70065"/>
    <w:rsid w:val="00D719A9"/>
    <w:rsid w:val="00D729B8"/>
    <w:rsid w:val="00D73960"/>
    <w:rsid w:val="00D741E2"/>
    <w:rsid w:val="00D748B0"/>
    <w:rsid w:val="00D8104F"/>
    <w:rsid w:val="00D90071"/>
    <w:rsid w:val="00D9439F"/>
    <w:rsid w:val="00DB5B05"/>
    <w:rsid w:val="00DC02BC"/>
    <w:rsid w:val="00DD5357"/>
    <w:rsid w:val="00DE19EC"/>
    <w:rsid w:val="00DE7147"/>
    <w:rsid w:val="00DF33A5"/>
    <w:rsid w:val="00DF53A0"/>
    <w:rsid w:val="00E122E1"/>
    <w:rsid w:val="00E147EA"/>
    <w:rsid w:val="00E1502E"/>
    <w:rsid w:val="00E204CE"/>
    <w:rsid w:val="00E20AF0"/>
    <w:rsid w:val="00E21B95"/>
    <w:rsid w:val="00E27EF5"/>
    <w:rsid w:val="00E32DBB"/>
    <w:rsid w:val="00E347A4"/>
    <w:rsid w:val="00E36B42"/>
    <w:rsid w:val="00E46C6C"/>
    <w:rsid w:val="00E46D18"/>
    <w:rsid w:val="00E5246B"/>
    <w:rsid w:val="00E57330"/>
    <w:rsid w:val="00E700A7"/>
    <w:rsid w:val="00E808CD"/>
    <w:rsid w:val="00E818E1"/>
    <w:rsid w:val="00E90EA4"/>
    <w:rsid w:val="00E931D7"/>
    <w:rsid w:val="00E96978"/>
    <w:rsid w:val="00EA5C7A"/>
    <w:rsid w:val="00EB2FC8"/>
    <w:rsid w:val="00EB5E73"/>
    <w:rsid w:val="00EB66B2"/>
    <w:rsid w:val="00EC0356"/>
    <w:rsid w:val="00EC0604"/>
    <w:rsid w:val="00EC254D"/>
    <w:rsid w:val="00EC7EB7"/>
    <w:rsid w:val="00ED04ED"/>
    <w:rsid w:val="00ED2BCE"/>
    <w:rsid w:val="00ED344A"/>
    <w:rsid w:val="00ED480F"/>
    <w:rsid w:val="00EE4895"/>
    <w:rsid w:val="00EE5064"/>
    <w:rsid w:val="00EF36B8"/>
    <w:rsid w:val="00EF66B2"/>
    <w:rsid w:val="00F073E2"/>
    <w:rsid w:val="00F103C1"/>
    <w:rsid w:val="00F10F8B"/>
    <w:rsid w:val="00F1220E"/>
    <w:rsid w:val="00F125A7"/>
    <w:rsid w:val="00F131AC"/>
    <w:rsid w:val="00F20860"/>
    <w:rsid w:val="00F221FC"/>
    <w:rsid w:val="00F257D7"/>
    <w:rsid w:val="00F27F95"/>
    <w:rsid w:val="00F3409E"/>
    <w:rsid w:val="00F37C73"/>
    <w:rsid w:val="00F402A5"/>
    <w:rsid w:val="00F412CC"/>
    <w:rsid w:val="00F439BE"/>
    <w:rsid w:val="00F526AD"/>
    <w:rsid w:val="00F5323C"/>
    <w:rsid w:val="00F54E5A"/>
    <w:rsid w:val="00F55418"/>
    <w:rsid w:val="00F748BF"/>
    <w:rsid w:val="00F76EF8"/>
    <w:rsid w:val="00F8462F"/>
    <w:rsid w:val="00F86800"/>
    <w:rsid w:val="00F91AE8"/>
    <w:rsid w:val="00F91FC5"/>
    <w:rsid w:val="00FA67C2"/>
    <w:rsid w:val="00FA74FD"/>
    <w:rsid w:val="00FB2171"/>
    <w:rsid w:val="00FB3B52"/>
    <w:rsid w:val="00FB70E5"/>
    <w:rsid w:val="00FB730F"/>
    <w:rsid w:val="00FB7818"/>
    <w:rsid w:val="00FC1C50"/>
    <w:rsid w:val="00FD6BD1"/>
    <w:rsid w:val="00FE4149"/>
    <w:rsid w:val="00FE7BEE"/>
    <w:rsid w:val="00FF098C"/>
    <w:rsid w:val="00FF21D4"/>
    <w:rsid w:val="00FF3EBA"/>
    <w:rsid w:val="00FF5B82"/>
    <w:rsid w:val="00FF5E3C"/>
    <w:rsid w:val="00FF5F2C"/>
    <w:rsid w:val="00FF657F"/>
    <w:rsid w:val="00FF6F05"/>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9648F"/>
  <w15:chartTrackingRefBased/>
  <w15:docId w15:val="{548562E0-A35B-4053-8095-E02D4D59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1F6"/>
    <w:pPr>
      <w:spacing w:after="120" w:line="280" w:lineRule="exact"/>
    </w:pPr>
    <w:rPr>
      <w:rFonts w:ascii="Arial" w:hAnsi="Arial"/>
      <w:color w:val="606366" w:themeColor="text1"/>
    </w:rPr>
  </w:style>
  <w:style w:type="paragraph" w:styleId="Heading1">
    <w:name w:val="heading 1"/>
    <w:basedOn w:val="Normal"/>
    <w:next w:val="BodyText"/>
    <w:link w:val="Heading1Char"/>
    <w:uiPriority w:val="9"/>
    <w:qFormat/>
    <w:rsid w:val="001C2D6C"/>
    <w:pPr>
      <w:spacing w:after="420" w:line="540" w:lineRule="exact"/>
      <w:contextualSpacing/>
      <w:outlineLvl w:val="0"/>
    </w:pPr>
    <w:rPr>
      <w:caps/>
      <w:color w:val="8B1D41" w:themeColor="accent1"/>
      <w:sz w:val="48"/>
      <w:szCs w:val="32"/>
      <w:lang w:val="en-CA"/>
    </w:rPr>
  </w:style>
  <w:style w:type="paragraph" w:styleId="Heading2">
    <w:name w:val="heading 2"/>
    <w:basedOn w:val="Normal"/>
    <w:next w:val="BodyText"/>
    <w:link w:val="Heading2Char"/>
    <w:uiPriority w:val="9"/>
    <w:unhideWhenUsed/>
    <w:qFormat/>
    <w:rsid w:val="00231AE2"/>
    <w:pPr>
      <w:keepNext/>
      <w:keepLines/>
      <w:spacing w:before="240" w:after="240" w:line="340" w:lineRule="exact"/>
      <w:outlineLvl w:val="1"/>
    </w:pPr>
    <w:rPr>
      <w:rFonts w:eastAsiaTheme="majorEastAsia" w:cstheme="majorBidi"/>
      <w:b/>
      <w:color w:val="8B1D41" w:themeColor="accent1"/>
      <w:sz w:val="28"/>
      <w:szCs w:val="26"/>
      <w:lang w:val="en-CA"/>
    </w:rPr>
  </w:style>
  <w:style w:type="paragraph" w:styleId="Heading3">
    <w:name w:val="heading 3"/>
    <w:basedOn w:val="Normal"/>
    <w:next w:val="BodyText"/>
    <w:link w:val="Heading3Char"/>
    <w:uiPriority w:val="9"/>
    <w:unhideWhenUsed/>
    <w:qFormat/>
    <w:rsid w:val="00231AE2"/>
    <w:pPr>
      <w:keepNext/>
      <w:keepLines/>
      <w:spacing w:before="240" w:line="300" w:lineRule="exact"/>
      <w:outlineLvl w:val="2"/>
    </w:pPr>
    <w:rPr>
      <w:rFonts w:eastAsiaTheme="majorEastAsia" w:cstheme="majorBidi"/>
      <w:b/>
      <w:sz w:val="24"/>
      <w:szCs w:val="24"/>
      <w:lang w:val="en-CA"/>
    </w:rPr>
  </w:style>
  <w:style w:type="paragraph" w:styleId="Heading4">
    <w:name w:val="heading 4"/>
    <w:basedOn w:val="Normal"/>
    <w:next w:val="BodyText"/>
    <w:link w:val="Heading4Char"/>
    <w:uiPriority w:val="9"/>
    <w:unhideWhenUsed/>
    <w:qFormat/>
    <w:rsid w:val="005E0830"/>
    <w:pPr>
      <w:keepNext/>
      <w:keepLines/>
      <w:spacing w:before="240"/>
      <w:outlineLvl w:val="3"/>
    </w:pPr>
    <w:rPr>
      <w:rFonts w:eastAsiaTheme="majorEastAsia" w:cstheme="majorBidi"/>
      <w:b/>
      <w:iCs/>
    </w:rPr>
  </w:style>
  <w:style w:type="paragraph" w:styleId="Heading5">
    <w:name w:val="heading 5"/>
    <w:basedOn w:val="Normal"/>
    <w:next w:val="BodyText"/>
    <w:link w:val="Heading5Char"/>
    <w:uiPriority w:val="9"/>
    <w:unhideWhenUsed/>
    <w:qFormat/>
    <w:rsid w:val="00231AE2"/>
    <w:pPr>
      <w:keepNext/>
      <w:keepLines/>
      <w:spacing w:before="24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231AE2"/>
    <w:pPr>
      <w:tabs>
        <w:tab w:val="center" w:pos="10800"/>
      </w:tabs>
      <w:spacing w:after="360" w:line="220" w:lineRule="exact"/>
      <w:contextualSpacing/>
      <w:jc w:val="right"/>
    </w:pPr>
    <w:rPr>
      <w:rFonts w:ascii="Arial" w:hAnsi="Arial"/>
      <w:color w:val="606366" w:themeColor="text1"/>
      <w:sz w:val="16"/>
    </w:rPr>
  </w:style>
  <w:style w:type="character" w:customStyle="1" w:styleId="HeaderChar">
    <w:name w:val="Header Char"/>
    <w:basedOn w:val="DefaultParagraphFont"/>
    <w:link w:val="Header"/>
    <w:uiPriority w:val="99"/>
    <w:rsid w:val="00231AE2"/>
    <w:rPr>
      <w:rFonts w:ascii="Arial" w:hAnsi="Arial"/>
      <w:color w:val="606366" w:themeColor="text1"/>
      <w:sz w:val="16"/>
    </w:rPr>
  </w:style>
  <w:style w:type="paragraph" w:styleId="Footer">
    <w:name w:val="footer"/>
    <w:basedOn w:val="Normal"/>
    <w:link w:val="FooterChar"/>
    <w:uiPriority w:val="99"/>
    <w:unhideWhenUsed/>
    <w:rsid w:val="00231AE2"/>
    <w:pPr>
      <w:tabs>
        <w:tab w:val="center" w:pos="4680"/>
        <w:tab w:val="right" w:pos="9360"/>
      </w:tabs>
      <w:spacing w:before="60" w:after="0" w:line="220" w:lineRule="exact"/>
    </w:pPr>
    <w:rPr>
      <w:sz w:val="16"/>
    </w:rPr>
  </w:style>
  <w:style w:type="character" w:customStyle="1" w:styleId="FooterChar">
    <w:name w:val="Footer Char"/>
    <w:basedOn w:val="DefaultParagraphFont"/>
    <w:link w:val="Footer"/>
    <w:uiPriority w:val="99"/>
    <w:rsid w:val="00231AE2"/>
    <w:rPr>
      <w:rFonts w:ascii="Arial" w:hAnsi="Arial"/>
      <w:color w:val="606366" w:themeColor="text1"/>
      <w:sz w:val="16"/>
    </w:rPr>
  </w:style>
  <w:style w:type="character" w:customStyle="1" w:styleId="Heading1Char">
    <w:name w:val="Heading 1 Char"/>
    <w:basedOn w:val="DefaultParagraphFont"/>
    <w:link w:val="Heading1"/>
    <w:uiPriority w:val="9"/>
    <w:rsid w:val="001C2D6C"/>
    <w:rPr>
      <w:rFonts w:ascii="Arial" w:hAnsi="Arial"/>
      <w:caps/>
      <w:color w:val="8B1D41" w:themeColor="accent1"/>
      <w:sz w:val="48"/>
      <w:szCs w:val="32"/>
      <w:lang w:val="en-CA"/>
    </w:rPr>
  </w:style>
  <w:style w:type="paragraph" w:styleId="Date">
    <w:name w:val="Date"/>
    <w:basedOn w:val="Normal"/>
    <w:next w:val="BodyText"/>
    <w:link w:val="DateChar"/>
    <w:uiPriority w:val="99"/>
    <w:unhideWhenUsed/>
    <w:rsid w:val="00231AE2"/>
    <w:pPr>
      <w:spacing w:before="360" w:after="360" w:line="300" w:lineRule="exact"/>
    </w:pPr>
    <w:rPr>
      <w:color w:val="8B1D41" w:themeColor="accent1"/>
      <w:sz w:val="24"/>
      <w:lang w:val="en-CA"/>
    </w:rPr>
  </w:style>
  <w:style w:type="character" w:customStyle="1" w:styleId="DateChar">
    <w:name w:val="Date Char"/>
    <w:basedOn w:val="DefaultParagraphFont"/>
    <w:link w:val="Date"/>
    <w:uiPriority w:val="99"/>
    <w:rsid w:val="00231AE2"/>
    <w:rPr>
      <w:rFonts w:ascii="Arial" w:hAnsi="Arial"/>
      <w:color w:val="8B1D41" w:themeColor="accent1"/>
      <w:sz w:val="24"/>
      <w:lang w:val="en-CA"/>
    </w:rPr>
  </w:style>
  <w:style w:type="character" w:customStyle="1" w:styleId="Heading2Char">
    <w:name w:val="Heading 2 Char"/>
    <w:basedOn w:val="DefaultParagraphFont"/>
    <w:link w:val="Heading2"/>
    <w:uiPriority w:val="9"/>
    <w:rsid w:val="00231AE2"/>
    <w:rPr>
      <w:rFonts w:ascii="Arial" w:eastAsiaTheme="majorEastAsia" w:hAnsi="Arial" w:cstheme="majorBidi"/>
      <w:b/>
      <w:color w:val="8B1D41" w:themeColor="accent1"/>
      <w:sz w:val="28"/>
      <w:szCs w:val="26"/>
      <w:lang w:val="en-CA"/>
    </w:rPr>
  </w:style>
  <w:style w:type="character" w:customStyle="1" w:styleId="Heading3Char">
    <w:name w:val="Heading 3 Char"/>
    <w:basedOn w:val="DefaultParagraphFont"/>
    <w:link w:val="Heading3"/>
    <w:uiPriority w:val="9"/>
    <w:rsid w:val="00231AE2"/>
    <w:rPr>
      <w:rFonts w:ascii="Arial" w:eastAsiaTheme="majorEastAsia" w:hAnsi="Arial" w:cstheme="majorBidi"/>
      <w:b/>
      <w:color w:val="606366" w:themeColor="text1"/>
      <w:sz w:val="24"/>
      <w:szCs w:val="24"/>
      <w:lang w:val="en-CA"/>
    </w:rPr>
  </w:style>
  <w:style w:type="character" w:customStyle="1" w:styleId="Heading4Char">
    <w:name w:val="Heading 4 Char"/>
    <w:basedOn w:val="DefaultParagraphFont"/>
    <w:link w:val="Heading4"/>
    <w:uiPriority w:val="9"/>
    <w:rsid w:val="005E0830"/>
    <w:rPr>
      <w:rFonts w:ascii="Arial" w:eastAsiaTheme="majorEastAsia" w:hAnsi="Arial" w:cstheme="majorBidi"/>
      <w:b/>
      <w:iCs/>
      <w:color w:val="606366" w:themeColor="text1"/>
    </w:rPr>
  </w:style>
  <w:style w:type="character" w:customStyle="1" w:styleId="Heading5Char">
    <w:name w:val="Heading 5 Char"/>
    <w:basedOn w:val="DefaultParagraphFont"/>
    <w:link w:val="Heading5"/>
    <w:uiPriority w:val="9"/>
    <w:rsid w:val="00231AE2"/>
    <w:rPr>
      <w:rFonts w:ascii="Arial" w:eastAsiaTheme="majorEastAsia" w:hAnsi="Arial" w:cstheme="majorBidi"/>
      <w:i/>
      <w:color w:val="606366" w:themeColor="text1"/>
    </w:rPr>
  </w:style>
  <w:style w:type="paragraph" w:styleId="BodyText">
    <w:name w:val="Body Text"/>
    <w:basedOn w:val="Normal"/>
    <w:link w:val="BodyTextChar"/>
    <w:uiPriority w:val="99"/>
    <w:unhideWhenUsed/>
    <w:rsid w:val="00231AE2"/>
  </w:style>
  <w:style w:type="character" w:customStyle="1" w:styleId="BodyTextChar">
    <w:name w:val="Body Text Char"/>
    <w:basedOn w:val="DefaultParagraphFont"/>
    <w:link w:val="BodyText"/>
    <w:uiPriority w:val="99"/>
    <w:rsid w:val="00231AE2"/>
    <w:rPr>
      <w:rFonts w:ascii="Arial" w:hAnsi="Arial"/>
      <w:color w:val="606366" w:themeColor="text1"/>
    </w:rPr>
  </w:style>
  <w:style w:type="table" w:styleId="TableGrid">
    <w:name w:val="Table Grid"/>
    <w:basedOn w:val="TableNormal"/>
    <w:uiPriority w:val="59"/>
    <w:rsid w:val="00231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231AE2"/>
    <w:pPr>
      <w:numPr>
        <w:numId w:val="19"/>
      </w:numPr>
    </w:pPr>
  </w:style>
  <w:style w:type="paragraph" w:styleId="ListBullet2">
    <w:name w:val="List Bullet 2"/>
    <w:basedOn w:val="Normal"/>
    <w:uiPriority w:val="99"/>
    <w:unhideWhenUsed/>
    <w:rsid w:val="00231AE2"/>
    <w:pPr>
      <w:numPr>
        <w:numId w:val="20"/>
      </w:numPr>
    </w:pPr>
  </w:style>
  <w:style w:type="paragraph" w:styleId="ListNumber2">
    <w:name w:val="List Number 2"/>
    <w:basedOn w:val="Normal"/>
    <w:uiPriority w:val="99"/>
    <w:unhideWhenUsed/>
    <w:rsid w:val="00231AE2"/>
    <w:pPr>
      <w:numPr>
        <w:numId w:val="26"/>
      </w:numPr>
    </w:pPr>
  </w:style>
  <w:style w:type="paragraph" w:styleId="ListNumber">
    <w:name w:val="List Number"/>
    <w:basedOn w:val="Normal"/>
    <w:uiPriority w:val="99"/>
    <w:unhideWhenUsed/>
    <w:rsid w:val="00231AE2"/>
    <w:pPr>
      <w:numPr>
        <w:numId w:val="25"/>
      </w:numPr>
    </w:pPr>
  </w:style>
  <w:style w:type="paragraph" w:customStyle="1" w:styleId="Listletter">
    <w:name w:val="List letter"/>
    <w:basedOn w:val="Normal"/>
    <w:qFormat/>
    <w:rsid w:val="00231AE2"/>
    <w:pPr>
      <w:numPr>
        <w:numId w:val="22"/>
      </w:numPr>
    </w:pPr>
    <w:rPr>
      <w:lang w:val="en-CA"/>
    </w:rPr>
  </w:style>
  <w:style w:type="paragraph" w:customStyle="1" w:styleId="ListLetter2">
    <w:name w:val="List Letter 2"/>
    <w:basedOn w:val="Normal"/>
    <w:qFormat/>
    <w:rsid w:val="00231AE2"/>
    <w:pPr>
      <w:numPr>
        <w:numId w:val="23"/>
      </w:numPr>
    </w:pPr>
    <w:rPr>
      <w:lang w:val="en-CA"/>
    </w:rPr>
  </w:style>
  <w:style w:type="paragraph" w:customStyle="1" w:styleId="TableHeading">
    <w:name w:val="Table Heading"/>
    <w:basedOn w:val="Normal"/>
    <w:qFormat/>
    <w:rsid w:val="00EF36B8"/>
    <w:pPr>
      <w:keepNext/>
      <w:spacing w:before="40" w:after="40" w:line="240" w:lineRule="auto"/>
    </w:pPr>
    <w:rPr>
      <w:b/>
      <w:color w:val="8B1D41" w:themeColor="accent1"/>
      <w:lang w:val="en-CA"/>
    </w:rPr>
  </w:style>
  <w:style w:type="paragraph" w:customStyle="1" w:styleId="TableSub-Heading">
    <w:name w:val="Table Sub-Heading"/>
    <w:basedOn w:val="Normal"/>
    <w:qFormat/>
    <w:rsid w:val="00231AE2"/>
    <w:pPr>
      <w:spacing w:before="60" w:after="60" w:line="260" w:lineRule="exact"/>
    </w:pPr>
    <w:rPr>
      <w:b/>
      <w:i/>
      <w:sz w:val="20"/>
      <w:lang w:val="en-CA"/>
    </w:rPr>
  </w:style>
  <w:style w:type="paragraph" w:customStyle="1" w:styleId="TableText">
    <w:name w:val="Table Text"/>
    <w:basedOn w:val="Normal"/>
    <w:qFormat/>
    <w:rsid w:val="00BC6732"/>
    <w:pPr>
      <w:spacing w:before="40" w:after="40" w:line="240" w:lineRule="auto"/>
    </w:pPr>
    <w:rPr>
      <w:sz w:val="20"/>
      <w:lang w:val="en-CA"/>
    </w:rPr>
  </w:style>
  <w:style w:type="paragraph" w:styleId="FootnoteText">
    <w:name w:val="footnote text"/>
    <w:basedOn w:val="Normal"/>
    <w:link w:val="FootnoteTextChar"/>
    <w:uiPriority w:val="99"/>
    <w:unhideWhenUsed/>
    <w:rsid w:val="00231AE2"/>
    <w:pPr>
      <w:spacing w:before="60" w:after="0" w:line="220" w:lineRule="exact"/>
      <w:ind w:left="274" w:hanging="274"/>
    </w:pPr>
    <w:rPr>
      <w:sz w:val="16"/>
      <w:szCs w:val="20"/>
      <w:lang w:val="en-CA"/>
    </w:rPr>
  </w:style>
  <w:style w:type="character" w:customStyle="1" w:styleId="FootnoteTextChar">
    <w:name w:val="Footnote Text Char"/>
    <w:basedOn w:val="DefaultParagraphFont"/>
    <w:link w:val="FootnoteText"/>
    <w:uiPriority w:val="99"/>
    <w:rsid w:val="00231AE2"/>
    <w:rPr>
      <w:rFonts w:ascii="Arial" w:hAnsi="Arial"/>
      <w:color w:val="606366" w:themeColor="text1"/>
      <w:sz w:val="16"/>
      <w:szCs w:val="20"/>
      <w:lang w:val="en-CA"/>
    </w:rPr>
  </w:style>
  <w:style w:type="character" w:styleId="FootnoteReference">
    <w:name w:val="footnote reference"/>
    <w:basedOn w:val="DefaultParagraphFont"/>
    <w:uiPriority w:val="99"/>
    <w:semiHidden/>
    <w:unhideWhenUsed/>
    <w:rsid w:val="00231AE2"/>
    <w:rPr>
      <w:vertAlign w:val="superscript"/>
    </w:rPr>
  </w:style>
  <w:style w:type="paragraph" w:customStyle="1" w:styleId="ListRoman">
    <w:name w:val="List Roman"/>
    <w:basedOn w:val="Normal"/>
    <w:qFormat/>
    <w:rsid w:val="00231AE2"/>
    <w:pPr>
      <w:numPr>
        <w:numId w:val="28"/>
      </w:numPr>
    </w:pPr>
  </w:style>
  <w:style w:type="paragraph" w:customStyle="1" w:styleId="ListRoman2">
    <w:name w:val="List Roman 2"/>
    <w:basedOn w:val="Normal"/>
    <w:qFormat/>
    <w:rsid w:val="00231AE2"/>
    <w:pPr>
      <w:numPr>
        <w:numId w:val="29"/>
      </w:numPr>
    </w:pPr>
  </w:style>
  <w:style w:type="paragraph" w:customStyle="1" w:styleId="FigureHeading">
    <w:name w:val="Figure Heading"/>
    <w:basedOn w:val="Normal"/>
    <w:next w:val="BodyText"/>
    <w:qFormat/>
    <w:rsid w:val="00231AE2"/>
    <w:pPr>
      <w:spacing w:before="240"/>
    </w:pPr>
    <w:rPr>
      <w:i/>
    </w:rPr>
  </w:style>
  <w:style w:type="character" w:customStyle="1" w:styleId="Italic">
    <w:name w:val="Italic"/>
    <w:basedOn w:val="DefaultParagraphFont"/>
    <w:uiPriority w:val="1"/>
    <w:qFormat/>
    <w:rsid w:val="00231AE2"/>
    <w:rPr>
      <w:i/>
      <w:lang w:val="en-CA"/>
    </w:rPr>
  </w:style>
  <w:style w:type="character" w:customStyle="1" w:styleId="Bold">
    <w:name w:val="Bold"/>
    <w:basedOn w:val="DefaultParagraphFont"/>
    <w:uiPriority w:val="1"/>
    <w:qFormat/>
    <w:rsid w:val="00231AE2"/>
    <w:rPr>
      <w:b/>
      <w:lang w:val="en-CA"/>
    </w:rPr>
  </w:style>
  <w:style w:type="paragraph" w:styleId="ListBullet3">
    <w:name w:val="List Bullet 3"/>
    <w:basedOn w:val="Normal"/>
    <w:uiPriority w:val="99"/>
    <w:unhideWhenUsed/>
    <w:rsid w:val="00231AE2"/>
    <w:pPr>
      <w:numPr>
        <w:numId w:val="21"/>
      </w:numPr>
    </w:pPr>
  </w:style>
  <w:style w:type="paragraph" w:styleId="ListNumber3">
    <w:name w:val="List Number 3"/>
    <w:basedOn w:val="Normal"/>
    <w:uiPriority w:val="99"/>
    <w:unhideWhenUsed/>
    <w:rsid w:val="00231AE2"/>
    <w:pPr>
      <w:numPr>
        <w:numId w:val="27"/>
      </w:numPr>
    </w:pPr>
  </w:style>
  <w:style w:type="paragraph" w:customStyle="1" w:styleId="ListLetter3">
    <w:name w:val="List Letter 3"/>
    <w:basedOn w:val="ListBullet3"/>
    <w:qFormat/>
    <w:rsid w:val="00231AE2"/>
    <w:pPr>
      <w:numPr>
        <w:numId w:val="24"/>
      </w:numPr>
    </w:pPr>
  </w:style>
  <w:style w:type="paragraph" w:customStyle="1" w:styleId="ListRoman3">
    <w:name w:val="List Roman 3"/>
    <w:basedOn w:val="ListLetter3"/>
    <w:qFormat/>
    <w:rsid w:val="00231AE2"/>
    <w:pPr>
      <w:numPr>
        <w:numId w:val="30"/>
      </w:numPr>
    </w:pPr>
  </w:style>
  <w:style w:type="paragraph" w:customStyle="1" w:styleId="Spacer">
    <w:name w:val="Spacer"/>
    <w:basedOn w:val="Normal"/>
    <w:qFormat/>
    <w:rsid w:val="00231AE2"/>
    <w:pPr>
      <w:spacing w:line="140" w:lineRule="exact"/>
    </w:pPr>
    <w:rPr>
      <w:sz w:val="8"/>
    </w:rPr>
  </w:style>
  <w:style w:type="character" w:styleId="Hyperlink">
    <w:name w:val="Hyperlink"/>
    <w:basedOn w:val="DefaultParagraphFont"/>
    <w:uiPriority w:val="99"/>
    <w:unhideWhenUsed/>
    <w:rsid w:val="00706CAB"/>
    <w:rPr>
      <w:color w:val="C41F3E" w:themeColor="accent5"/>
      <w:u w:val="single"/>
    </w:rPr>
  </w:style>
  <w:style w:type="character" w:styleId="UnresolvedMention">
    <w:name w:val="Unresolved Mention"/>
    <w:basedOn w:val="DefaultParagraphFont"/>
    <w:uiPriority w:val="99"/>
    <w:semiHidden/>
    <w:unhideWhenUsed/>
    <w:rsid w:val="00231AE2"/>
    <w:rPr>
      <w:color w:val="605E5C"/>
      <w:shd w:val="clear" w:color="auto" w:fill="E1DFDD"/>
    </w:rPr>
  </w:style>
  <w:style w:type="table" w:customStyle="1" w:styleId="CIBCTable">
    <w:name w:val="CIBC Table"/>
    <w:basedOn w:val="TableNormal"/>
    <w:uiPriority w:val="99"/>
    <w:rsid w:val="00231AE2"/>
    <w:pPr>
      <w:spacing w:before="60" w:after="60" w:line="240" w:lineRule="auto"/>
    </w:pPr>
    <w:rPr>
      <w:rFonts w:ascii="Arial" w:hAnsi="Arial"/>
      <w:sz w:val="20"/>
    </w:rPr>
    <w:tblPr>
      <w:tblBorders>
        <w:insideH w:val="single" w:sz="4" w:space="0" w:color="auto"/>
      </w:tblBorders>
    </w:tblPr>
    <w:tblStylePr w:type="firstRow">
      <w:pPr>
        <w:wordWrap/>
        <w:spacing w:beforeLines="60" w:before="60" w:beforeAutospacing="0" w:afterLines="60" w:after="60" w:afterAutospacing="0"/>
      </w:pPr>
      <w:rPr>
        <w:rFonts w:ascii="Arial" w:hAnsi="Arial"/>
        <w:b/>
        <w:sz w:val="22"/>
      </w:rPr>
      <w:tblPr/>
      <w:tcPr>
        <w:tcBorders>
          <w:top w:val="single" w:sz="4" w:space="0" w:color="auto"/>
          <w:bottom w:val="single" w:sz="4" w:space="0" w:color="auto"/>
        </w:tcBorders>
      </w:tcPr>
    </w:tblStylePr>
    <w:tblStylePr w:type="lastRow">
      <w:tblPr/>
      <w:tcPr>
        <w:tcBorders>
          <w:bottom w:val="single" w:sz="4" w:space="0" w:color="auto"/>
        </w:tcBorders>
      </w:tcPr>
    </w:tblStylePr>
  </w:style>
  <w:style w:type="paragraph" w:customStyle="1" w:styleId="TableFiguresRightAligned">
    <w:name w:val="Table Figures Right Aligned"/>
    <w:basedOn w:val="TableText"/>
    <w:qFormat/>
    <w:rsid w:val="00231AE2"/>
    <w:pPr>
      <w:keepNext/>
      <w:jc w:val="right"/>
    </w:pPr>
  </w:style>
  <w:style w:type="table" w:customStyle="1" w:styleId="CIBCTableIndented">
    <w:name w:val="CIBC Table Indented"/>
    <w:basedOn w:val="CIBCTable"/>
    <w:uiPriority w:val="99"/>
    <w:rsid w:val="00231AE2"/>
    <w:pPr>
      <w:spacing w:after="0"/>
    </w:pPr>
    <w:tblPr>
      <w:tblInd w:w="360" w:type="dxa"/>
    </w:tblPr>
    <w:tblStylePr w:type="firstRow">
      <w:pPr>
        <w:wordWrap/>
        <w:spacing w:beforeLines="60" w:before="60" w:beforeAutospacing="0" w:afterLines="60" w:after="60" w:afterAutospacing="0"/>
      </w:pPr>
      <w:rPr>
        <w:rFonts w:ascii="Arial" w:hAnsi="Arial"/>
        <w:b/>
        <w:sz w:val="22"/>
      </w:rPr>
      <w:tblPr/>
      <w:tcPr>
        <w:tcBorders>
          <w:top w:val="single" w:sz="4" w:space="0" w:color="auto"/>
          <w:bottom w:val="single" w:sz="4" w:space="0" w:color="auto"/>
        </w:tcBorders>
      </w:tcPr>
    </w:tblStylePr>
    <w:tblStylePr w:type="lastRow">
      <w:tblPr/>
      <w:tcPr>
        <w:tcBorders>
          <w:bottom w:val="single" w:sz="4" w:space="0" w:color="auto"/>
        </w:tcBorders>
      </w:tcPr>
    </w:tblStylePr>
  </w:style>
  <w:style w:type="paragraph" w:customStyle="1" w:styleId="TableFigures">
    <w:name w:val="Table Figures"/>
    <w:basedOn w:val="TableText"/>
    <w:qFormat/>
    <w:rsid w:val="00231AE2"/>
    <w:pPr>
      <w:jc w:val="right"/>
    </w:pPr>
  </w:style>
  <w:style w:type="paragraph" w:customStyle="1" w:styleId="TableHeadingCentered">
    <w:name w:val="Table Heading Centered"/>
    <w:basedOn w:val="TableHeading"/>
    <w:qFormat/>
    <w:rsid w:val="00231AE2"/>
    <w:pPr>
      <w:jc w:val="center"/>
    </w:pPr>
  </w:style>
  <w:style w:type="paragraph" w:customStyle="1" w:styleId="TableSub-HeadingCentered">
    <w:name w:val="Table Sub-Heading Centered"/>
    <w:basedOn w:val="TableSub-Heading"/>
    <w:qFormat/>
    <w:rsid w:val="00231AE2"/>
    <w:pPr>
      <w:keepNext/>
      <w:jc w:val="center"/>
    </w:pPr>
  </w:style>
  <w:style w:type="paragraph" w:customStyle="1" w:styleId="SourceIndented">
    <w:name w:val="Source Indented"/>
    <w:qFormat/>
    <w:rsid w:val="00231AE2"/>
    <w:pPr>
      <w:spacing w:line="220" w:lineRule="exact"/>
      <w:ind w:left="360"/>
    </w:pPr>
    <w:rPr>
      <w:rFonts w:ascii="Arial" w:hAnsi="Arial"/>
      <w:sz w:val="16"/>
      <w:lang w:val="en-CA"/>
    </w:rPr>
  </w:style>
  <w:style w:type="paragraph" w:customStyle="1" w:styleId="Source">
    <w:name w:val="Source"/>
    <w:basedOn w:val="Normal"/>
    <w:qFormat/>
    <w:rsid w:val="00231AE2"/>
    <w:pPr>
      <w:spacing w:before="120" w:line="220" w:lineRule="exact"/>
    </w:pPr>
    <w:rPr>
      <w:sz w:val="16"/>
      <w:lang w:val="en-CA"/>
    </w:rPr>
  </w:style>
  <w:style w:type="character" w:customStyle="1" w:styleId="Superscript">
    <w:name w:val="Superscript"/>
    <w:basedOn w:val="DefaultParagraphFont"/>
    <w:uiPriority w:val="1"/>
    <w:qFormat/>
    <w:rsid w:val="00231AE2"/>
    <w:rPr>
      <w:vertAlign w:val="superscript"/>
    </w:rPr>
  </w:style>
  <w:style w:type="paragraph" w:customStyle="1" w:styleId="OpeningParagraph">
    <w:name w:val="Opening Paragraph"/>
    <w:basedOn w:val="BodyText"/>
    <w:qFormat/>
    <w:rsid w:val="001C2D6C"/>
    <w:pPr>
      <w:spacing w:before="360" w:after="240" w:line="200" w:lineRule="exact"/>
    </w:pPr>
    <w:rPr>
      <w:b/>
      <w:lang w:val="en-CA"/>
    </w:rPr>
  </w:style>
  <w:style w:type="paragraph" w:customStyle="1" w:styleId="ContactName">
    <w:name w:val="Contact Name"/>
    <w:basedOn w:val="Normal"/>
    <w:qFormat/>
    <w:rsid w:val="00231AE2"/>
    <w:pPr>
      <w:spacing w:after="0"/>
    </w:pPr>
    <w:rPr>
      <w:b/>
    </w:rPr>
  </w:style>
  <w:style w:type="paragraph" w:customStyle="1" w:styleId="ContactInfo">
    <w:name w:val="Contact Info"/>
    <w:basedOn w:val="Normal"/>
    <w:next w:val="BodyText"/>
    <w:qFormat/>
    <w:rsid w:val="00F257D7"/>
    <w:pPr>
      <w:spacing w:after="0"/>
      <w:jc w:val="right"/>
    </w:pPr>
  </w:style>
  <w:style w:type="paragraph" w:customStyle="1" w:styleId="Picture">
    <w:name w:val="Picture"/>
    <w:rsid w:val="00231AE2"/>
    <w:pPr>
      <w:spacing w:before="240" w:after="360" w:line="240" w:lineRule="auto"/>
    </w:pPr>
    <w:rPr>
      <w:rFonts w:ascii="Arial" w:hAnsi="Arial"/>
      <w:noProof/>
    </w:rPr>
  </w:style>
  <w:style w:type="table" w:customStyle="1" w:styleId="Style1">
    <w:name w:val="Style1"/>
    <w:basedOn w:val="TableNormal"/>
    <w:uiPriority w:val="99"/>
    <w:rsid w:val="00231AE2"/>
    <w:pPr>
      <w:spacing w:after="0" w:line="240" w:lineRule="auto"/>
    </w:pPr>
    <w:rPr>
      <w:rFonts w:ascii="Arial" w:hAnsi="Arial"/>
      <w:color w:val="8B1D41" w:themeColor="accent1"/>
      <w:sz w:val="20"/>
    </w:rPr>
    <w:tblPr>
      <w:tblBorders>
        <w:bottom w:val="single" w:sz="4" w:space="0" w:color="8B1D41" w:themeColor="accent1"/>
        <w:insideH w:val="single" w:sz="4" w:space="0" w:color="BEC0C2" w:themeColor="text1" w:themeTint="66"/>
      </w:tblBorders>
    </w:tblPr>
    <w:tcPr>
      <w:vAlign w:val="center"/>
    </w:tcPr>
    <w:tblStylePr w:type="firstRow">
      <w:rPr>
        <w:rFonts w:ascii="Arial" w:hAnsi="Arial"/>
        <w:b w:val="0"/>
        <w:caps w:val="0"/>
        <w:smallCaps w:val="0"/>
        <w:strike w:val="0"/>
        <w:dstrike w:val="0"/>
        <w:vanish w:val="0"/>
        <w:color w:val="8B1D41" w:themeColor="accent1"/>
        <w:sz w:val="22"/>
        <w:vertAlign w:val="baseline"/>
      </w:rPr>
      <w:tblPr/>
      <w:tcPr>
        <w:tcBorders>
          <w:top w:val="single" w:sz="4" w:space="0" w:color="8B1D41" w:themeColor="accent1"/>
          <w:bottom w:val="single" w:sz="4" w:space="0" w:color="8B1D41" w:themeColor="accent1"/>
        </w:tcBorders>
      </w:tcPr>
    </w:tblStylePr>
    <w:tblStylePr w:type="lastRow">
      <w:rPr>
        <w:rFonts w:ascii="Arial" w:hAnsi="Arial"/>
        <w:b/>
        <w:sz w:val="20"/>
      </w:rPr>
      <w:tblPr/>
      <w:tcPr>
        <w:tcBorders>
          <w:top w:val="single" w:sz="4" w:space="0" w:color="8B1D41" w:themeColor="accent1"/>
          <w:bottom w:val="single" w:sz="4" w:space="0" w:color="8B1D41" w:themeColor="accent1"/>
        </w:tcBorders>
      </w:tcPr>
    </w:tblStylePr>
  </w:style>
  <w:style w:type="table" w:customStyle="1" w:styleId="Style2">
    <w:name w:val="Style2"/>
    <w:basedOn w:val="TableNormal"/>
    <w:uiPriority w:val="99"/>
    <w:rsid w:val="00231AE2"/>
    <w:pPr>
      <w:spacing w:after="0" w:line="240" w:lineRule="auto"/>
    </w:pPr>
    <w:rPr>
      <w:rFonts w:ascii="Arial" w:hAnsi="Arial"/>
    </w:rPr>
    <w:tblPr>
      <w:tblBorders>
        <w:insideH w:val="single" w:sz="4" w:space="0" w:color="BFBFBF" w:themeColor="background1" w:themeShade="BF"/>
      </w:tblBorders>
    </w:tblPr>
    <w:tblStylePr w:type="lastRow">
      <w:tblPr/>
      <w:tcPr>
        <w:tcBorders>
          <w:top w:val="single" w:sz="4" w:space="0" w:color="C41F3E" w:themeColor="accent5"/>
          <w:bottom w:val="single" w:sz="4" w:space="0" w:color="C41F3E" w:themeColor="accent5"/>
        </w:tcBorders>
      </w:tcPr>
    </w:tblStylePr>
  </w:style>
  <w:style w:type="character" w:customStyle="1" w:styleId="Burgundy">
    <w:name w:val="Burgundy"/>
    <w:basedOn w:val="DefaultParagraphFont"/>
    <w:uiPriority w:val="1"/>
    <w:qFormat/>
    <w:rsid w:val="00231AE2"/>
    <w:rPr>
      <w:color w:val="8B1D41" w:themeColor="accent1"/>
    </w:rPr>
  </w:style>
  <w:style w:type="paragraph" w:customStyle="1" w:styleId="TabeFiguresCentered">
    <w:name w:val="Tabe Figures Centered"/>
    <w:basedOn w:val="TableFigures"/>
    <w:qFormat/>
    <w:rsid w:val="00231AE2"/>
    <w:pPr>
      <w:jc w:val="center"/>
    </w:pPr>
  </w:style>
  <w:style w:type="paragraph" w:customStyle="1" w:styleId="TableHeadingRightAligned">
    <w:name w:val="Table Heading Right Aligned"/>
    <w:basedOn w:val="TableHeadingCentered"/>
    <w:qFormat/>
    <w:rsid w:val="00231AE2"/>
    <w:pPr>
      <w:jc w:val="right"/>
    </w:pPr>
  </w:style>
  <w:style w:type="paragraph" w:customStyle="1" w:styleId="TableTextCentered">
    <w:name w:val="Table Text Centered"/>
    <w:basedOn w:val="TableText"/>
    <w:qFormat/>
    <w:rsid w:val="00231AE2"/>
    <w:pPr>
      <w:keepNext/>
      <w:jc w:val="center"/>
    </w:pPr>
  </w:style>
  <w:style w:type="paragraph" w:customStyle="1" w:styleId="Disclaimer">
    <w:name w:val="Disclaimer"/>
    <w:basedOn w:val="Footer"/>
    <w:qFormat/>
    <w:rsid w:val="000D50BE"/>
    <w:rPr>
      <w:rFonts w:ascii="Arial Narrow" w:hAnsi="Arial Narrow"/>
    </w:rPr>
  </w:style>
  <w:style w:type="character" w:customStyle="1" w:styleId="BoldItalic">
    <w:name w:val="Bold Italic"/>
    <w:basedOn w:val="DefaultParagraphFont"/>
    <w:uiPriority w:val="1"/>
    <w:qFormat/>
    <w:rsid w:val="00231AE2"/>
    <w:rPr>
      <w:b/>
      <w:i/>
    </w:rPr>
  </w:style>
  <w:style w:type="character" w:customStyle="1" w:styleId="ItalicUnderlined">
    <w:name w:val="Italic Underlined"/>
    <w:basedOn w:val="Italic"/>
    <w:uiPriority w:val="1"/>
    <w:qFormat/>
    <w:rsid w:val="00231AE2"/>
    <w:rPr>
      <w:i/>
      <w:u w:val="single"/>
      <w:lang w:val="en-CA"/>
    </w:rPr>
  </w:style>
  <w:style w:type="character" w:customStyle="1" w:styleId="BoldItalicUnderlined">
    <w:name w:val="Bold Italic Underlined"/>
    <w:basedOn w:val="BoldItalic"/>
    <w:uiPriority w:val="1"/>
    <w:qFormat/>
    <w:rsid w:val="00231AE2"/>
    <w:rPr>
      <w:b/>
      <w:i/>
      <w:u w:val="single"/>
    </w:rPr>
  </w:style>
  <w:style w:type="character" w:customStyle="1" w:styleId="Underlined">
    <w:name w:val="Underlined"/>
    <w:basedOn w:val="DefaultParagraphFont"/>
    <w:uiPriority w:val="1"/>
    <w:qFormat/>
    <w:rsid w:val="00231AE2"/>
    <w:rPr>
      <w:u w:val="single"/>
    </w:rPr>
  </w:style>
  <w:style w:type="character" w:customStyle="1" w:styleId="White">
    <w:name w:val="White"/>
    <w:basedOn w:val="DefaultParagraphFont"/>
    <w:uiPriority w:val="1"/>
    <w:qFormat/>
    <w:rsid w:val="00231AE2"/>
    <w:rPr>
      <w:color w:val="FFFFFF" w:themeColor="background1"/>
    </w:rPr>
  </w:style>
  <w:style w:type="character" w:customStyle="1" w:styleId="Subscript">
    <w:name w:val="Subscript"/>
    <w:basedOn w:val="DefaultParagraphFont"/>
    <w:uiPriority w:val="1"/>
    <w:qFormat/>
    <w:rsid w:val="00231AE2"/>
    <w:rPr>
      <w:caps w:val="0"/>
      <w:smallCaps w:val="0"/>
      <w:strike w:val="0"/>
      <w:dstrike w:val="0"/>
      <w:vanish w:val="0"/>
      <w:vertAlign w:val="subscript"/>
    </w:rPr>
  </w:style>
  <w:style w:type="character" w:customStyle="1" w:styleId="DesignationTitle">
    <w:name w:val="Designation Title"/>
    <w:basedOn w:val="DefaultParagraphFont"/>
    <w:uiPriority w:val="1"/>
    <w:qFormat/>
    <w:rsid w:val="00231AE2"/>
    <w:rPr>
      <w:caps/>
      <w:smallCaps w:val="0"/>
      <w:strike w:val="0"/>
      <w:dstrike w:val="0"/>
      <w:vanish w:val="0"/>
      <w:sz w:val="18"/>
      <w:vertAlign w:val="baseline"/>
    </w:rPr>
  </w:style>
  <w:style w:type="paragraph" w:customStyle="1" w:styleId="LogoPicture">
    <w:name w:val="Logo Picture"/>
    <w:basedOn w:val="Picture"/>
    <w:qFormat/>
    <w:rsid w:val="004D4CDB"/>
    <w:pPr>
      <w:keepNext/>
      <w:spacing w:before="0" w:after="480" w:line="276" w:lineRule="auto"/>
    </w:pPr>
  </w:style>
  <w:style w:type="paragraph" w:customStyle="1" w:styleId="HeaderFooterp">
    <w:name w:val="HeaderFooter_p"/>
    <w:basedOn w:val="Footer"/>
    <w:qFormat/>
    <w:rsid w:val="005E0830"/>
    <w:pPr>
      <w:spacing w:before="0"/>
      <w:jc w:val="right"/>
    </w:pPr>
    <w:rPr>
      <w:caps/>
      <w:color w:val="ACAEB1"/>
      <w:szCs w:val="16"/>
    </w:rPr>
  </w:style>
  <w:style w:type="paragraph" w:customStyle="1" w:styleId="HeaderFooterpLEFTALIGN">
    <w:name w:val="HeaderFooter_p LEFT ALIGN"/>
    <w:basedOn w:val="HeaderFooterp"/>
    <w:qFormat/>
    <w:rsid w:val="00231AE2"/>
    <w:pPr>
      <w:jc w:val="left"/>
    </w:pPr>
  </w:style>
  <w:style w:type="paragraph" w:customStyle="1" w:styleId="Eyebrow">
    <w:name w:val="Eyebrow"/>
    <w:basedOn w:val="Normal"/>
    <w:qFormat/>
    <w:rsid w:val="004F65BD"/>
    <w:pPr>
      <w:spacing w:line="300" w:lineRule="exact"/>
    </w:pPr>
    <w:rPr>
      <w:caps/>
      <w:color w:val="8B1D41" w:themeColor="accent1"/>
      <w:sz w:val="24"/>
      <w:szCs w:val="24"/>
      <w:lang w:val="en-CA"/>
    </w:rPr>
  </w:style>
  <w:style w:type="character" w:styleId="PlaceholderText">
    <w:name w:val="Placeholder Text"/>
    <w:basedOn w:val="DefaultParagraphFont"/>
    <w:uiPriority w:val="99"/>
    <w:semiHidden/>
    <w:rsid w:val="00231AE2"/>
    <w:rPr>
      <w:color w:val="808080"/>
    </w:rPr>
  </w:style>
  <w:style w:type="paragraph" w:customStyle="1" w:styleId="TableBullet">
    <w:name w:val="Table Bullet"/>
    <w:basedOn w:val="TableText"/>
    <w:qFormat/>
    <w:rsid w:val="00231AE2"/>
    <w:pPr>
      <w:numPr>
        <w:numId w:val="32"/>
      </w:numPr>
      <w:tabs>
        <w:tab w:val="left" w:pos="360"/>
      </w:tabs>
    </w:pPr>
  </w:style>
  <w:style w:type="paragraph" w:customStyle="1" w:styleId="TableBullet2">
    <w:name w:val="Table Bullet 2"/>
    <w:basedOn w:val="TableBullet"/>
    <w:qFormat/>
    <w:rsid w:val="00231AE2"/>
  </w:style>
  <w:style w:type="paragraph" w:customStyle="1" w:styleId="TableTextField">
    <w:name w:val="Table Text_Field"/>
    <w:basedOn w:val="TableText"/>
    <w:qFormat/>
    <w:rsid w:val="00231AE2"/>
    <w:pPr>
      <w:pBdr>
        <w:bottom w:val="single" w:sz="4" w:space="1" w:color="606366" w:themeColor="accent2"/>
      </w:pBdr>
      <w:spacing w:before="120" w:after="120"/>
    </w:pPr>
  </w:style>
  <w:style w:type="paragraph" w:styleId="TOC1">
    <w:name w:val="toc 1"/>
    <w:basedOn w:val="Normal"/>
    <w:next w:val="Normal"/>
    <w:autoRedefine/>
    <w:uiPriority w:val="39"/>
    <w:unhideWhenUsed/>
    <w:rsid w:val="00231AE2"/>
    <w:pPr>
      <w:tabs>
        <w:tab w:val="right" w:leader="dot" w:pos="10790"/>
      </w:tabs>
      <w:spacing w:after="100"/>
    </w:pPr>
  </w:style>
  <w:style w:type="paragraph" w:styleId="TOC2">
    <w:name w:val="toc 2"/>
    <w:basedOn w:val="Normal"/>
    <w:next w:val="Normal"/>
    <w:autoRedefine/>
    <w:uiPriority w:val="39"/>
    <w:unhideWhenUsed/>
    <w:rsid w:val="00231AE2"/>
    <w:pPr>
      <w:spacing w:after="100"/>
      <w:ind w:left="220"/>
    </w:pPr>
  </w:style>
  <w:style w:type="paragraph" w:styleId="TOC3">
    <w:name w:val="toc 3"/>
    <w:basedOn w:val="Normal"/>
    <w:next w:val="Normal"/>
    <w:autoRedefine/>
    <w:uiPriority w:val="39"/>
    <w:unhideWhenUsed/>
    <w:rsid w:val="00231AE2"/>
    <w:pPr>
      <w:spacing w:after="100"/>
      <w:ind w:left="440"/>
    </w:pPr>
  </w:style>
  <w:style w:type="paragraph" w:styleId="TOCHeading">
    <w:name w:val="TOC Heading"/>
    <w:next w:val="Normal"/>
    <w:uiPriority w:val="39"/>
    <w:unhideWhenUsed/>
    <w:qFormat/>
    <w:rsid w:val="00231AE2"/>
    <w:pPr>
      <w:keepNext/>
      <w:keepLines/>
      <w:spacing w:after="360" w:line="380" w:lineRule="exact"/>
    </w:pPr>
    <w:rPr>
      <w:rFonts w:asciiTheme="majorHAnsi" w:eastAsiaTheme="majorEastAsia" w:hAnsiTheme="majorHAnsi" w:cstheme="majorBidi"/>
      <w:color w:val="671530" w:themeColor="accent1" w:themeShade="BF"/>
      <w:sz w:val="32"/>
      <w:szCs w:val="32"/>
    </w:rPr>
  </w:style>
  <w:style w:type="paragraph" w:styleId="BalloonText">
    <w:name w:val="Balloon Text"/>
    <w:basedOn w:val="Normal"/>
    <w:link w:val="BalloonTextChar"/>
    <w:uiPriority w:val="99"/>
    <w:semiHidden/>
    <w:unhideWhenUsed/>
    <w:rsid w:val="00EC7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EB7"/>
    <w:rPr>
      <w:rFonts w:ascii="Segoe UI" w:hAnsi="Segoe UI" w:cs="Segoe UI"/>
      <w:color w:val="606366" w:themeColor="text1"/>
      <w:sz w:val="18"/>
      <w:szCs w:val="18"/>
    </w:rPr>
  </w:style>
  <w:style w:type="paragraph" w:customStyle="1" w:styleId="IndentedBodyText">
    <w:name w:val="Indented Body Text"/>
    <w:basedOn w:val="BodyText"/>
    <w:link w:val="IndentedBodyTextChar"/>
    <w:rsid w:val="00AA5708"/>
    <w:pPr>
      <w:ind w:left="360"/>
    </w:pPr>
  </w:style>
  <w:style w:type="character" w:customStyle="1" w:styleId="IndentedBodyTextChar">
    <w:name w:val="Indented Body Text Char"/>
    <w:basedOn w:val="BodyTextChar"/>
    <w:link w:val="IndentedBodyText"/>
    <w:rsid w:val="00AA5708"/>
    <w:rPr>
      <w:rFonts w:ascii="Arial" w:hAnsi="Arial"/>
      <w:color w:val="606366" w:themeColor="text1"/>
    </w:rPr>
  </w:style>
  <w:style w:type="paragraph" w:customStyle="1" w:styleId="Footnote">
    <w:name w:val="Footnote"/>
    <w:rsid w:val="009643BC"/>
    <w:pPr>
      <w:spacing w:before="60" w:after="0" w:line="240" w:lineRule="auto"/>
    </w:pPr>
    <w:rPr>
      <w:rFonts w:ascii="Trebuchet MS" w:eastAsia="Times New Roman" w:hAnsi="Trebuchet MS" w:cs="Times New Roman"/>
      <w:sz w:val="16"/>
      <w:szCs w:val="20"/>
    </w:rPr>
  </w:style>
  <w:style w:type="paragraph" w:customStyle="1" w:styleId="Heading2NoNumber">
    <w:name w:val="Heading 2 (No Number)"/>
    <w:qFormat/>
    <w:rsid w:val="009643BC"/>
    <w:pPr>
      <w:spacing w:before="280" w:after="0" w:line="240" w:lineRule="auto"/>
    </w:pPr>
    <w:rPr>
      <w:rFonts w:ascii="Trebuchet MS" w:eastAsia="Times New Roman" w:hAnsi="Trebuchet MS"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725412">
      <w:bodyDiv w:val="1"/>
      <w:marLeft w:val="0"/>
      <w:marRight w:val="0"/>
      <w:marTop w:val="0"/>
      <w:marBottom w:val="0"/>
      <w:divBdr>
        <w:top w:val="none" w:sz="0" w:space="0" w:color="auto"/>
        <w:left w:val="none" w:sz="0" w:space="0" w:color="auto"/>
        <w:bottom w:val="none" w:sz="0" w:space="0" w:color="auto"/>
        <w:right w:val="none" w:sz="0" w:space="0" w:color="auto"/>
      </w:divBdr>
    </w:div>
    <w:div w:id="7784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Multimedia\Admin\Projects\Tetris\Private%20Wealth%20Templates\Word\WG%20Holiday%20Template-1.dotx" TargetMode="External"/></Relationships>
</file>

<file path=word/theme/theme1.xml><?xml version="1.0" encoding="utf-8"?>
<a:theme xmlns:a="http://schemas.openxmlformats.org/drawingml/2006/main" name="Office Theme">
  <a:themeElements>
    <a:clrScheme name="Tetris Comp - PPT">
      <a:dk1>
        <a:srgbClr val="606366"/>
      </a:dk1>
      <a:lt1>
        <a:sysClr val="window" lastClr="FFFFFF"/>
      </a:lt1>
      <a:dk2>
        <a:srgbClr val="383B3E"/>
      </a:dk2>
      <a:lt2>
        <a:srgbClr val="F2F3F2"/>
      </a:lt2>
      <a:accent1>
        <a:srgbClr val="8B1D41"/>
      </a:accent1>
      <a:accent2>
        <a:srgbClr val="606366"/>
      </a:accent2>
      <a:accent3>
        <a:srgbClr val="C17200"/>
      </a:accent3>
      <a:accent4>
        <a:srgbClr val="3885BA"/>
      </a:accent4>
      <a:accent5>
        <a:srgbClr val="C41F3E"/>
      </a:accent5>
      <a:accent6>
        <a:srgbClr val="089E94"/>
      </a:accent6>
      <a:hlink>
        <a:srgbClr val="383B3E"/>
      </a:hlink>
      <a:folHlink>
        <a:srgbClr val="86888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abea92-972c-4a78-9578-6a98b433b41f">
      <Terms xmlns="http://schemas.microsoft.com/office/infopath/2007/PartnerControls"/>
    </lcf76f155ced4ddcb4097134ff3c332f>
    <Language xmlns="17abea92-972c-4a78-9578-6a98b433b41f">English</Language>
    <Thumbnail xmlns="17abea92-972c-4a78-9578-6a98b433b41f" xsi:nil="true"/>
    <TaxCatchAll xmlns="36eb5179-4319-4eda-8188-d0f83a60de81" xsi:nil="true"/>
    <DATA xmlns="17abea92-972c-4a78-9578-6a98b433b41f">
      <Url xsi:nil="true"/>
      <Description xsi:nil="true"/>
    </DATA>
    <Nomfran_x00e7_ais xmlns="17abea92-972c-4a78-9578-6a98b433b41f" xsi:nil="true"/>
    <Englishname xmlns="17abea92-972c-4a78-9578-6a98b433b41f" xsi:nil="true"/>
    <Date xmlns="17abea92-972c-4a78-9578-6a98b433b41f" xsi:nil="true"/>
    <Language0 xmlns="17abea92-972c-4a78-9578-6a98b433b4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9AC5AE62A52C489E4D493EE8A710C3" ma:contentTypeVersion="24" ma:contentTypeDescription="Create a new document." ma:contentTypeScope="" ma:versionID="63bc6007a0fab0bdd3abe3ccd2f8ecb7">
  <xsd:schema xmlns:xsd="http://www.w3.org/2001/XMLSchema" xmlns:xs="http://www.w3.org/2001/XMLSchema" xmlns:p="http://schemas.microsoft.com/office/2006/metadata/properties" xmlns:ns2="17abea92-972c-4a78-9578-6a98b433b41f" xmlns:ns3="36eb5179-4319-4eda-8188-d0f83a60de81" targetNamespace="http://schemas.microsoft.com/office/2006/metadata/properties" ma:root="true" ma:fieldsID="61380ed1a249732771d5956928bd6fd8" ns2:_="" ns3:_="">
    <xsd:import namespace="17abea92-972c-4a78-9578-6a98b433b41f"/>
    <xsd:import namespace="36eb5179-4319-4eda-8188-d0f83a60de81"/>
    <xsd:element name="properties">
      <xsd:complexType>
        <xsd:sequence>
          <xsd:element name="documentManagement">
            <xsd:complexType>
              <xsd:all>
                <xsd:element ref="ns2:Language"/>
                <xsd:element ref="ns2:Thumbnail"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DATA" minOccurs="0"/>
                <xsd:element ref="ns2:Nomfran_x00e7_ais" minOccurs="0"/>
                <xsd:element ref="ns2:Englishname" minOccurs="0"/>
                <xsd:element ref="ns3:SharedWithUsers" minOccurs="0"/>
                <xsd:element ref="ns3:SharedWithDetails" minOccurs="0"/>
                <xsd:element ref="ns2:MediaServiceObjectDetectorVersions" minOccurs="0"/>
                <xsd:element ref="ns2:MediaServiceSearchProperties" minOccurs="0"/>
                <xsd:element ref="ns2:Date" minOccurs="0"/>
                <xsd:element ref="ns2:Languag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bea92-972c-4a78-9578-6a98b433b41f" elementFormDefault="qualified">
    <xsd:import namespace="http://schemas.microsoft.com/office/2006/documentManagement/types"/>
    <xsd:import namespace="http://schemas.microsoft.com/office/infopath/2007/PartnerControls"/>
    <xsd:element name="Language" ma:index="3" ma:displayName="Language | Langue" ma:format="Dropdown" ma:internalName="Language">
      <xsd:simpleType>
        <xsd:restriction base="dms:Choice">
          <xsd:enumeration value="English"/>
          <xsd:enumeration value="Français"/>
          <xsd:enumeration value="Bilingual"/>
          <xsd:enumeration value="N/A"/>
          <xsd:enumeration value="Chinese - Traditional"/>
          <xsd:enumeration value="Chinese - Simplified"/>
        </xsd:restriction>
      </xsd:simpleType>
    </xsd:element>
    <xsd:element name="Thumbnail" ma:index="4" nillable="true" ma:displayName="Thumbnail" ma:format="Thumbnail" ma:internalName="Thumbnail"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195982d-6267-4e25-a797-e2807f6cda3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DATA" ma:index="19" nillable="true" ma:displayName="Additional information" ma:format="Hyperlink" ma:hidden="true" ma:internalName="DATA">
      <xsd:complexType>
        <xsd:complexContent>
          <xsd:extension base="dms:URL">
            <xsd:sequence>
              <xsd:element name="Url" type="dms:ValidUrl" minOccurs="0" nillable="true"/>
              <xsd:element name="Description" type="xsd:string" nillable="true"/>
            </xsd:sequence>
          </xsd:extension>
        </xsd:complexContent>
      </xsd:complexType>
    </xsd:element>
    <xsd:element name="Nomfran_x00e7_ais" ma:index="20" nillable="true" ma:displayName="Nom français" ma:format="Dropdown" ma:internalName="Nomfran_x00e7_ais">
      <xsd:simpleType>
        <xsd:restriction base="dms:Text">
          <xsd:maxLength value="255"/>
        </xsd:restriction>
      </xsd:simpleType>
    </xsd:element>
    <xsd:element name="Englishname" ma:index="21" nillable="true" ma:displayName="English name" ma:format="Dropdown" ma:internalName="Englishnam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Language0" ma:index="27" nillable="true" ma:displayName="Language" ma:format="Dropdown" ma:internalName="Language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eb5179-4319-4eda-8188-d0f83a60de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f17b0a-4ab4-4fd0-87cf-b7a67cffb8b2}" ma:internalName="TaxCatchAll" ma:readOnly="false" ma:showField="CatchAllData" ma:web="36eb5179-4319-4eda-8188-d0f83a60de8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CBC8D-7441-4534-BFEC-5C02050B331F}">
  <ds:schemaRefs>
    <ds:schemaRef ds:uri="http://schemas.microsoft.com/office/2006/metadata/properties"/>
    <ds:schemaRef ds:uri="http://schemas.microsoft.com/office/infopath/2007/PartnerControls"/>
    <ds:schemaRef ds:uri="17abea92-972c-4a78-9578-6a98b433b41f"/>
    <ds:schemaRef ds:uri="36eb5179-4319-4eda-8188-d0f83a60de81"/>
  </ds:schemaRefs>
</ds:datastoreItem>
</file>

<file path=customXml/itemProps2.xml><?xml version="1.0" encoding="utf-8"?>
<ds:datastoreItem xmlns:ds="http://schemas.openxmlformats.org/officeDocument/2006/customXml" ds:itemID="{94CD4391-14CD-4FEF-8050-3A8BA8E25F94}">
  <ds:schemaRefs>
    <ds:schemaRef ds:uri="http://schemas.microsoft.com/sharepoint/v3/contenttype/forms"/>
  </ds:schemaRefs>
</ds:datastoreItem>
</file>

<file path=customXml/itemProps3.xml><?xml version="1.0" encoding="utf-8"?>
<ds:datastoreItem xmlns:ds="http://schemas.openxmlformats.org/officeDocument/2006/customXml" ds:itemID="{E723535C-ABA9-4CEF-AEE0-0C8231CA2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bea92-972c-4a78-9578-6a98b433b41f"/>
    <ds:schemaRef ds:uri="36eb5179-4319-4eda-8188-d0f83a60d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E6CA3A-656F-490E-BAC7-F1386346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WG Holiday Template-1.dotx</Template>
  <TotalTime>1</TotalTime>
  <Pages>1</Pages>
  <Words>387</Words>
  <Characters>1928</Characters>
  <Application>Microsoft Office Word</Application>
  <DocSecurity>0</DocSecurity>
  <Lines>120</Lines>
  <Paragraphs>121</Paragraphs>
  <ScaleCrop>false</ScaleCrop>
  <HeadingPairs>
    <vt:vector size="2" baseType="variant">
      <vt:variant>
        <vt:lpstr>Title</vt:lpstr>
      </vt:variant>
      <vt:variant>
        <vt:i4>1</vt:i4>
      </vt:variant>
    </vt:vector>
  </HeadingPairs>
  <TitlesOfParts>
    <vt:vector size="1" baseType="lpstr">
      <vt:lpstr>WG Holiday Template–1</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WG Holiday Template–1</dc:title>
  <dc:subject/>
  <dc:creator>CIBC</dc:creator>
  <cp:keywords/>
  <dc:description>L:\Marketing\Publications\Wealth Management\Private Wealth Management\Goals and Action Plan</dc:description>
  <cp:lastModifiedBy>Samoil, Shelby</cp:lastModifiedBy>
  <cp:revision>2</cp:revision>
  <cp:lastPrinted>2019-10-10T17:45:00Z</cp:lastPrinted>
  <dcterms:created xsi:type="dcterms:W3CDTF">2025-01-07T18:27:00Z</dcterms:created>
  <dcterms:modified xsi:type="dcterms:W3CDTF">2025-01-07T18:27:00Z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0x010100B39AC5AE62A52C489E4D493EE8A710C3</vt:lpwstr>
  </property>
</Properties>
</file>